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82" w:type="dxa"/>
        <w:jc w:val="center"/>
        <w:tblLook w:val="01E0" w:firstRow="1" w:lastRow="1" w:firstColumn="1" w:lastColumn="1" w:noHBand="0" w:noVBand="0"/>
      </w:tblPr>
      <w:tblGrid>
        <w:gridCol w:w="9838"/>
        <w:gridCol w:w="222"/>
        <w:gridCol w:w="222"/>
      </w:tblGrid>
      <w:tr w:rsidR="0040073B" w:rsidRPr="00185D04" w:rsidTr="000D70AD">
        <w:trPr>
          <w:jc w:val="center"/>
        </w:trPr>
        <w:tc>
          <w:tcPr>
            <w:tcW w:w="9838" w:type="dxa"/>
          </w:tcPr>
          <w:p w:rsidR="00C14DE1" w:rsidRPr="009A043E" w:rsidRDefault="00C14DE1" w:rsidP="00C14DE1">
            <w:pPr>
              <w:pStyle w:val="a5"/>
              <w:spacing w:before="0"/>
              <w:ind w:left="5812"/>
              <w:rPr>
                <w:rFonts w:ascii="Calibri" w:hAnsi="Calibri"/>
                <w:szCs w:val="22"/>
              </w:rPr>
            </w:pPr>
            <w:bookmarkStart w:id="0" w:name="_Ref252271251"/>
            <w:bookmarkStart w:id="1" w:name="_Ref252272348"/>
            <w:bookmarkStart w:id="2" w:name="_Toc255919176"/>
            <w:bookmarkStart w:id="3" w:name="_Toc264552710"/>
            <w:r w:rsidRPr="009A043E">
              <w:rPr>
                <w:rFonts w:ascii="Calibri" w:hAnsi="Calibri"/>
                <w:szCs w:val="22"/>
              </w:rPr>
              <w:t>Оператору персональных данных</w:t>
            </w:r>
          </w:p>
          <w:p w:rsidR="00C14DE1" w:rsidRPr="009A043E" w:rsidRDefault="00C14DE1" w:rsidP="00C14DE1">
            <w:pPr>
              <w:pStyle w:val="a5"/>
              <w:spacing w:before="0"/>
              <w:ind w:left="5812"/>
              <w:rPr>
                <w:rFonts w:ascii="Calibri" w:hAnsi="Calibri"/>
                <w:szCs w:val="22"/>
              </w:rPr>
            </w:pPr>
            <w:r w:rsidRPr="009A043E">
              <w:rPr>
                <w:rFonts w:ascii="Calibri" w:hAnsi="Calibri"/>
                <w:szCs w:val="22"/>
              </w:rPr>
              <w:t>ООО «банк Раунд»</w:t>
            </w:r>
          </w:p>
          <w:p w:rsidR="00C14DE1" w:rsidRPr="009A043E" w:rsidRDefault="00C14DE1" w:rsidP="00C14DE1">
            <w:pPr>
              <w:pStyle w:val="a5"/>
              <w:spacing w:before="0"/>
              <w:ind w:left="5812"/>
              <w:rPr>
                <w:rFonts w:ascii="Calibri" w:hAnsi="Calibri"/>
                <w:szCs w:val="22"/>
              </w:rPr>
            </w:pPr>
            <w:r w:rsidRPr="009A043E">
              <w:rPr>
                <w:rFonts w:ascii="Calibri" w:hAnsi="Calibri"/>
                <w:szCs w:val="22"/>
              </w:rPr>
              <w:t>Адрес: г. Москва, Рублевское ш., д.</w:t>
            </w:r>
            <w:r>
              <w:rPr>
                <w:rFonts w:ascii="Calibri" w:hAnsi="Calibri"/>
                <w:szCs w:val="22"/>
              </w:rPr>
              <w:t> </w:t>
            </w:r>
            <w:r w:rsidRPr="009A043E">
              <w:rPr>
                <w:rFonts w:ascii="Calibri" w:hAnsi="Calibri"/>
                <w:szCs w:val="22"/>
              </w:rPr>
              <w:t>28</w:t>
            </w:r>
          </w:p>
          <w:p w:rsidR="00C14DE1" w:rsidRPr="000E1CBE" w:rsidRDefault="00C14DE1" w:rsidP="00C14DE1">
            <w:pPr>
              <w:pStyle w:val="afff8"/>
              <w:rPr>
                <w:rFonts w:ascii="Calibri" w:hAnsi="Calibri"/>
              </w:rPr>
            </w:pPr>
          </w:p>
          <w:tbl>
            <w:tblPr>
              <w:tblW w:w="9622" w:type="dxa"/>
              <w:jc w:val="center"/>
              <w:tblBorders>
                <w:bottom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77"/>
              <w:gridCol w:w="506"/>
              <w:gridCol w:w="208"/>
              <w:gridCol w:w="1313"/>
              <w:gridCol w:w="641"/>
              <w:gridCol w:w="1110"/>
              <w:gridCol w:w="1549"/>
              <w:gridCol w:w="560"/>
              <w:gridCol w:w="3158"/>
            </w:tblGrid>
            <w:tr w:rsidR="00C14DE1" w:rsidRPr="00185D04" w:rsidTr="005026F8">
              <w:trPr>
                <w:trHeight w:val="323"/>
                <w:jc w:val="center"/>
              </w:trPr>
              <w:tc>
                <w:tcPr>
                  <w:tcW w:w="577" w:type="dxa"/>
                </w:tcPr>
                <w:p w:rsidR="00C14DE1" w:rsidRPr="000E1CBE" w:rsidRDefault="00C14DE1" w:rsidP="00C14DE1">
                  <w:pPr>
                    <w:pStyle w:val="a5"/>
                    <w:numPr>
                      <w:ilvl w:val="0"/>
                      <w:numId w:val="0"/>
                    </w:numPr>
                    <w:rPr>
                      <w:rFonts w:ascii="Calibri" w:hAnsi="Calibri"/>
                    </w:rPr>
                  </w:pPr>
                  <w:r w:rsidRPr="000E1CBE">
                    <w:rPr>
                      <w:rFonts w:ascii="Calibri" w:hAnsi="Calibri"/>
                    </w:rPr>
                    <w:t>От</w:t>
                  </w:r>
                </w:p>
              </w:tc>
              <w:tc>
                <w:tcPr>
                  <w:tcW w:w="9078" w:type="dxa"/>
                  <w:gridSpan w:val="8"/>
                  <w:tcBorders>
                    <w:bottom w:val="single" w:sz="4" w:space="0" w:color="auto"/>
                  </w:tcBorders>
                </w:tcPr>
                <w:p w:rsidR="00C14DE1" w:rsidRPr="000E1CBE" w:rsidRDefault="00C14DE1" w:rsidP="00C14DE1">
                  <w:pPr>
                    <w:pStyle w:val="a5"/>
                    <w:ind w:left="0"/>
                    <w:rPr>
                      <w:rFonts w:ascii="Calibri" w:hAnsi="Calibri"/>
                    </w:rPr>
                  </w:pPr>
                </w:p>
              </w:tc>
            </w:tr>
            <w:tr w:rsidR="00C14DE1" w:rsidRPr="00185D04" w:rsidTr="005026F8">
              <w:trPr>
                <w:trHeight w:val="406"/>
                <w:jc w:val="center"/>
              </w:trPr>
              <w:tc>
                <w:tcPr>
                  <w:tcW w:w="9655" w:type="dxa"/>
                  <w:gridSpan w:val="9"/>
                </w:tcPr>
                <w:p w:rsidR="00C14DE1" w:rsidRPr="000E1CBE" w:rsidRDefault="00C14DE1" w:rsidP="00C14DE1">
                  <w:pPr>
                    <w:pStyle w:val="a5"/>
                    <w:spacing w:before="20"/>
                    <w:ind w:left="0"/>
                    <w:jc w:val="center"/>
                    <w:rPr>
                      <w:rFonts w:ascii="Calibri" w:hAnsi="Calibri"/>
                      <w:sz w:val="20"/>
                    </w:rPr>
                  </w:pPr>
                  <w:r w:rsidRPr="00DF0522">
                    <w:rPr>
                      <w:rFonts w:ascii="Calibri" w:hAnsi="Calibri"/>
                      <w:sz w:val="16"/>
                      <w:szCs w:val="24"/>
                    </w:rPr>
                    <w:t>(фамилия, имя, отчество)</w:t>
                  </w:r>
                </w:p>
              </w:tc>
            </w:tr>
            <w:tr w:rsidR="00C14DE1" w:rsidRPr="00185D04" w:rsidTr="005026F8">
              <w:trPr>
                <w:jc w:val="center"/>
              </w:trPr>
              <w:tc>
                <w:tcPr>
                  <w:tcW w:w="1292" w:type="dxa"/>
                  <w:gridSpan w:val="3"/>
                  <w:tcBorders>
                    <w:bottom w:val="nil"/>
                  </w:tcBorders>
                  <w:vAlign w:val="bottom"/>
                </w:tcPr>
                <w:p w:rsidR="00C14DE1" w:rsidRPr="000E1CBE" w:rsidRDefault="00C14DE1" w:rsidP="00C14DE1">
                  <w:pPr>
                    <w:pStyle w:val="a5"/>
                    <w:numPr>
                      <w:ilvl w:val="0"/>
                      <w:numId w:val="0"/>
                    </w:numPr>
                    <w:rPr>
                      <w:rFonts w:ascii="Calibri" w:hAnsi="Calibri"/>
                    </w:rPr>
                  </w:pPr>
                  <w:r w:rsidRPr="000E1CBE">
                    <w:rPr>
                      <w:rFonts w:ascii="Calibri" w:hAnsi="Calibri"/>
                    </w:rPr>
                    <w:t>паспорт</w:t>
                  </w:r>
                </w:p>
              </w:tc>
              <w:tc>
                <w:tcPr>
                  <w:tcW w:w="3077" w:type="dxa"/>
                  <w:gridSpan w:val="3"/>
                  <w:tcBorders>
                    <w:bottom w:val="single" w:sz="4" w:space="0" w:color="auto"/>
                  </w:tcBorders>
                </w:tcPr>
                <w:p w:rsidR="00C14DE1" w:rsidRPr="000E1CBE" w:rsidRDefault="00C14DE1" w:rsidP="00C14DE1">
                  <w:pPr>
                    <w:pStyle w:val="a5"/>
                    <w:ind w:left="0"/>
                    <w:rPr>
                      <w:rFonts w:ascii="Calibri" w:hAnsi="Calibri"/>
                    </w:rPr>
                  </w:pPr>
                </w:p>
              </w:tc>
              <w:tc>
                <w:tcPr>
                  <w:tcW w:w="1553" w:type="dxa"/>
                  <w:vAlign w:val="bottom"/>
                </w:tcPr>
                <w:p w:rsidR="00C14DE1" w:rsidRPr="000E1CBE" w:rsidRDefault="00C14DE1" w:rsidP="00C14DE1">
                  <w:pPr>
                    <w:pStyle w:val="a5"/>
                    <w:ind w:left="0"/>
                    <w:rPr>
                      <w:rFonts w:ascii="Calibri" w:hAnsi="Calibri"/>
                    </w:rPr>
                  </w:pPr>
                  <w:r w:rsidRPr="000E1CBE">
                    <w:rPr>
                      <w:rFonts w:ascii="Calibri" w:hAnsi="Calibri"/>
                    </w:rPr>
                    <w:t>выдан</w:t>
                  </w:r>
                </w:p>
              </w:tc>
              <w:tc>
                <w:tcPr>
                  <w:tcW w:w="3733" w:type="dxa"/>
                  <w:gridSpan w:val="2"/>
                  <w:tcBorders>
                    <w:bottom w:val="single" w:sz="4" w:space="0" w:color="auto"/>
                  </w:tcBorders>
                </w:tcPr>
                <w:p w:rsidR="00C14DE1" w:rsidRPr="000E1CBE" w:rsidRDefault="00C14DE1" w:rsidP="00C14DE1">
                  <w:pPr>
                    <w:pStyle w:val="a5"/>
                    <w:ind w:left="0"/>
                    <w:rPr>
                      <w:rFonts w:ascii="Calibri" w:hAnsi="Calibri"/>
                    </w:rPr>
                  </w:pPr>
                </w:p>
              </w:tc>
            </w:tr>
            <w:tr w:rsidR="00C14DE1" w:rsidRPr="00185D04" w:rsidTr="005026F8">
              <w:trPr>
                <w:trHeight w:val="426"/>
                <w:jc w:val="center"/>
              </w:trPr>
              <w:tc>
                <w:tcPr>
                  <w:tcW w:w="1292" w:type="dxa"/>
                  <w:gridSpan w:val="3"/>
                  <w:tcBorders>
                    <w:top w:val="nil"/>
                    <w:bottom w:val="nil"/>
                  </w:tcBorders>
                </w:tcPr>
                <w:p w:rsidR="00C14DE1" w:rsidRPr="000E1CBE" w:rsidRDefault="00C14DE1" w:rsidP="00C14DE1">
                  <w:pPr>
                    <w:pStyle w:val="a5"/>
                    <w:ind w:left="0"/>
                    <w:rPr>
                      <w:rFonts w:ascii="Calibri" w:hAnsi="Calibri"/>
                      <w:sz w:val="20"/>
                    </w:rPr>
                  </w:pPr>
                </w:p>
              </w:tc>
              <w:tc>
                <w:tcPr>
                  <w:tcW w:w="3077" w:type="dxa"/>
                  <w:gridSpan w:val="3"/>
                  <w:tcBorders>
                    <w:top w:val="single" w:sz="4" w:space="0" w:color="auto"/>
                    <w:bottom w:val="nil"/>
                  </w:tcBorders>
                </w:tcPr>
                <w:p w:rsidR="00C14DE1" w:rsidRPr="000E1CBE" w:rsidRDefault="00C14DE1" w:rsidP="00C14DE1">
                  <w:pPr>
                    <w:pStyle w:val="a5"/>
                    <w:spacing w:before="20"/>
                    <w:ind w:left="0"/>
                    <w:jc w:val="center"/>
                    <w:rPr>
                      <w:rFonts w:ascii="Calibri" w:hAnsi="Calibri"/>
                      <w:sz w:val="20"/>
                    </w:rPr>
                  </w:pPr>
                  <w:r w:rsidRPr="00DF0522">
                    <w:rPr>
                      <w:rFonts w:ascii="Calibri" w:hAnsi="Calibri"/>
                      <w:sz w:val="16"/>
                      <w:szCs w:val="24"/>
                    </w:rPr>
                    <w:t>(номер)</w:t>
                  </w:r>
                </w:p>
              </w:tc>
              <w:tc>
                <w:tcPr>
                  <w:tcW w:w="1553" w:type="dxa"/>
                  <w:tcBorders>
                    <w:bottom w:val="nil"/>
                  </w:tcBorders>
                </w:tcPr>
                <w:p w:rsidR="00C14DE1" w:rsidRPr="000E1CBE" w:rsidRDefault="00C14DE1" w:rsidP="00C14DE1">
                  <w:pPr>
                    <w:pStyle w:val="a5"/>
                    <w:ind w:left="0"/>
                    <w:rPr>
                      <w:rFonts w:ascii="Calibri" w:hAnsi="Calibri"/>
                      <w:sz w:val="20"/>
                    </w:rPr>
                  </w:pPr>
                </w:p>
              </w:tc>
              <w:tc>
                <w:tcPr>
                  <w:tcW w:w="3733" w:type="dxa"/>
                  <w:gridSpan w:val="2"/>
                  <w:tcBorders>
                    <w:top w:val="single" w:sz="4" w:space="0" w:color="auto"/>
                    <w:bottom w:val="nil"/>
                  </w:tcBorders>
                </w:tcPr>
                <w:p w:rsidR="00C14DE1" w:rsidRPr="000E1CBE" w:rsidRDefault="00C14DE1" w:rsidP="00C14DE1">
                  <w:pPr>
                    <w:pStyle w:val="a5"/>
                    <w:spacing w:before="20"/>
                    <w:ind w:left="0"/>
                    <w:jc w:val="center"/>
                    <w:rPr>
                      <w:rFonts w:ascii="Calibri" w:hAnsi="Calibri"/>
                      <w:sz w:val="20"/>
                    </w:rPr>
                  </w:pPr>
                  <w:r w:rsidRPr="00DF0522">
                    <w:rPr>
                      <w:rFonts w:ascii="Calibri" w:hAnsi="Calibri"/>
                      <w:sz w:val="16"/>
                      <w:szCs w:val="24"/>
                    </w:rPr>
                    <w:t>(дата выдачи)</w:t>
                  </w:r>
                </w:p>
              </w:tc>
            </w:tr>
            <w:tr w:rsidR="00C14DE1" w:rsidRPr="00185D04" w:rsidTr="005026F8">
              <w:trPr>
                <w:jc w:val="center"/>
              </w:trPr>
              <w:tc>
                <w:tcPr>
                  <w:tcW w:w="9655" w:type="dxa"/>
                  <w:gridSpan w:val="9"/>
                  <w:tcBorders>
                    <w:bottom w:val="single" w:sz="4" w:space="0" w:color="auto"/>
                  </w:tcBorders>
                </w:tcPr>
                <w:p w:rsidR="00C14DE1" w:rsidRPr="000E1CBE" w:rsidRDefault="00C14DE1" w:rsidP="00C14DE1">
                  <w:pPr>
                    <w:pStyle w:val="a5"/>
                    <w:ind w:left="0"/>
                    <w:rPr>
                      <w:rFonts w:ascii="Calibri" w:hAnsi="Calibri"/>
                    </w:rPr>
                  </w:pPr>
                </w:p>
              </w:tc>
            </w:tr>
            <w:tr w:rsidR="00C14DE1" w:rsidRPr="00185D04" w:rsidTr="005026F8">
              <w:trPr>
                <w:trHeight w:val="300"/>
                <w:jc w:val="center"/>
              </w:trPr>
              <w:tc>
                <w:tcPr>
                  <w:tcW w:w="9655" w:type="dxa"/>
                  <w:gridSpan w:val="9"/>
                  <w:tcBorders>
                    <w:top w:val="single" w:sz="4" w:space="0" w:color="auto"/>
                    <w:bottom w:val="nil"/>
                  </w:tcBorders>
                </w:tcPr>
                <w:p w:rsidR="00C14DE1" w:rsidRPr="000E1CBE" w:rsidRDefault="00C14DE1" w:rsidP="00C14DE1">
                  <w:pPr>
                    <w:pStyle w:val="a5"/>
                    <w:spacing w:before="20"/>
                    <w:ind w:left="0"/>
                    <w:jc w:val="center"/>
                    <w:rPr>
                      <w:rFonts w:ascii="Calibri" w:hAnsi="Calibri"/>
                      <w:sz w:val="20"/>
                    </w:rPr>
                  </w:pPr>
                  <w:r w:rsidRPr="00DF0522">
                    <w:rPr>
                      <w:rFonts w:ascii="Calibri" w:hAnsi="Calibri"/>
                      <w:sz w:val="16"/>
                      <w:szCs w:val="24"/>
                    </w:rPr>
                    <w:t>(место выдачи паспорта)</w:t>
                  </w:r>
                </w:p>
              </w:tc>
            </w:tr>
            <w:tr w:rsidR="00C14DE1" w:rsidRPr="00185D04" w:rsidTr="005026F8">
              <w:trPr>
                <w:jc w:val="center"/>
              </w:trPr>
              <w:tc>
                <w:tcPr>
                  <w:tcW w:w="1084" w:type="dxa"/>
                  <w:gridSpan w:val="2"/>
                  <w:tcBorders>
                    <w:top w:val="nil"/>
                  </w:tcBorders>
                </w:tcPr>
                <w:p w:rsidR="00C14DE1" w:rsidRPr="000E1CBE" w:rsidRDefault="00C14DE1" w:rsidP="00C14DE1">
                  <w:pPr>
                    <w:pStyle w:val="a5"/>
                    <w:numPr>
                      <w:ilvl w:val="0"/>
                      <w:numId w:val="0"/>
                    </w:numPr>
                    <w:rPr>
                      <w:rFonts w:ascii="Calibri" w:hAnsi="Calibri"/>
                    </w:rPr>
                  </w:pPr>
                  <w:r w:rsidRPr="000E1CBE">
                    <w:rPr>
                      <w:rFonts w:ascii="Calibri" w:hAnsi="Calibri"/>
                    </w:rPr>
                    <w:t>Адрес:</w:t>
                  </w:r>
                </w:p>
              </w:tc>
              <w:tc>
                <w:tcPr>
                  <w:tcW w:w="8571" w:type="dxa"/>
                  <w:gridSpan w:val="7"/>
                  <w:tcBorders>
                    <w:top w:val="nil"/>
                    <w:bottom w:val="single" w:sz="4" w:space="0" w:color="auto"/>
                  </w:tcBorders>
                </w:tcPr>
                <w:p w:rsidR="00C14DE1" w:rsidRPr="000E1CBE" w:rsidRDefault="00C14DE1" w:rsidP="00C14DE1">
                  <w:pPr>
                    <w:pStyle w:val="a5"/>
                    <w:ind w:left="0"/>
                    <w:rPr>
                      <w:rFonts w:ascii="Calibri" w:hAnsi="Calibri"/>
                    </w:rPr>
                  </w:pPr>
                </w:p>
              </w:tc>
            </w:tr>
            <w:tr w:rsidR="00C14DE1" w:rsidRPr="00185D04" w:rsidTr="005026F8">
              <w:trPr>
                <w:jc w:val="center"/>
              </w:trPr>
              <w:tc>
                <w:tcPr>
                  <w:tcW w:w="1084" w:type="dxa"/>
                  <w:gridSpan w:val="2"/>
                </w:tcPr>
                <w:p w:rsidR="00C14DE1" w:rsidRPr="000E1CBE" w:rsidRDefault="00C14DE1" w:rsidP="00C14DE1">
                  <w:pPr>
                    <w:pStyle w:val="a5"/>
                    <w:ind w:left="0"/>
                    <w:rPr>
                      <w:rFonts w:ascii="Calibri" w:hAnsi="Calibri"/>
                      <w:sz w:val="20"/>
                    </w:rPr>
                  </w:pPr>
                </w:p>
              </w:tc>
              <w:tc>
                <w:tcPr>
                  <w:tcW w:w="8571" w:type="dxa"/>
                  <w:gridSpan w:val="7"/>
                  <w:tcBorders>
                    <w:top w:val="single" w:sz="4" w:space="0" w:color="auto"/>
                    <w:bottom w:val="nil"/>
                  </w:tcBorders>
                </w:tcPr>
                <w:p w:rsidR="00C14DE1" w:rsidRPr="000E1CBE" w:rsidRDefault="00C14DE1" w:rsidP="00C14DE1">
                  <w:pPr>
                    <w:pStyle w:val="a5"/>
                    <w:spacing w:before="20"/>
                    <w:ind w:left="0"/>
                    <w:jc w:val="center"/>
                    <w:rPr>
                      <w:rFonts w:ascii="Calibri" w:hAnsi="Calibri"/>
                      <w:sz w:val="20"/>
                    </w:rPr>
                  </w:pPr>
                  <w:r w:rsidRPr="00DF0522">
                    <w:rPr>
                      <w:rFonts w:ascii="Calibri" w:hAnsi="Calibri"/>
                      <w:sz w:val="16"/>
                      <w:szCs w:val="24"/>
                    </w:rPr>
                    <w:t>(адрес места жительства)</w:t>
                  </w:r>
                </w:p>
              </w:tc>
            </w:tr>
            <w:tr w:rsidR="00C14DE1" w:rsidRPr="00185D04" w:rsidTr="005026F8">
              <w:trPr>
                <w:jc w:val="center"/>
              </w:trPr>
              <w:tc>
                <w:tcPr>
                  <w:tcW w:w="9655" w:type="dxa"/>
                  <w:gridSpan w:val="9"/>
                </w:tcPr>
                <w:p w:rsidR="00C14DE1" w:rsidRPr="000E1CBE" w:rsidRDefault="00C14DE1" w:rsidP="00C14DE1">
                  <w:pPr>
                    <w:pStyle w:val="a5"/>
                    <w:numPr>
                      <w:ilvl w:val="0"/>
                      <w:numId w:val="0"/>
                    </w:numPr>
                    <w:rPr>
                      <w:rFonts w:ascii="Calibri" w:hAnsi="Calibri"/>
                    </w:rPr>
                  </w:pPr>
                  <w:r w:rsidRPr="000E1CBE">
                    <w:rPr>
                      <w:rFonts w:ascii="Calibri" w:hAnsi="Calibri"/>
                    </w:rPr>
                    <w:t>Основания, по которым лицо выступает в качестве представителя субъекта</w:t>
                  </w:r>
                  <w:r>
                    <w:rPr>
                      <w:rFonts w:ascii="Calibri" w:hAnsi="Calibri"/>
                    </w:rPr>
                    <w:t xml:space="preserve"> </w:t>
                  </w:r>
                  <w:r w:rsidRPr="000E1CBE">
                    <w:rPr>
                      <w:rFonts w:ascii="Calibri" w:hAnsi="Calibri"/>
                    </w:rPr>
                    <w:t>персональных данных:</w:t>
                  </w:r>
                </w:p>
              </w:tc>
            </w:tr>
            <w:tr w:rsidR="00C14DE1" w:rsidRPr="00185D04" w:rsidTr="005026F8">
              <w:trPr>
                <w:jc w:val="center"/>
              </w:trPr>
              <w:tc>
                <w:tcPr>
                  <w:tcW w:w="2610" w:type="dxa"/>
                  <w:gridSpan w:val="4"/>
                  <w:tcBorders>
                    <w:bottom w:val="single" w:sz="4" w:space="0" w:color="auto"/>
                  </w:tcBorders>
                </w:tcPr>
                <w:p w:rsidR="00C14DE1" w:rsidRPr="000E1CBE" w:rsidRDefault="00C14DE1" w:rsidP="00C14DE1">
                  <w:pPr>
                    <w:pStyle w:val="a5"/>
                    <w:numPr>
                      <w:ilvl w:val="0"/>
                      <w:numId w:val="0"/>
                    </w:numPr>
                    <w:rPr>
                      <w:rFonts w:ascii="Calibri" w:hAnsi="Calibri"/>
                    </w:rPr>
                  </w:pPr>
                </w:p>
              </w:tc>
              <w:tc>
                <w:tcPr>
                  <w:tcW w:w="7045" w:type="dxa"/>
                  <w:gridSpan w:val="5"/>
                  <w:tcBorders>
                    <w:bottom w:val="single" w:sz="4" w:space="0" w:color="auto"/>
                  </w:tcBorders>
                </w:tcPr>
                <w:p w:rsidR="00C14DE1" w:rsidRPr="000E1CBE" w:rsidRDefault="00C14DE1" w:rsidP="00C14DE1">
                  <w:pPr>
                    <w:pStyle w:val="a5"/>
                    <w:ind w:left="0"/>
                    <w:rPr>
                      <w:rFonts w:ascii="Calibri" w:hAnsi="Calibri"/>
                    </w:rPr>
                  </w:pPr>
                </w:p>
              </w:tc>
            </w:tr>
            <w:tr w:rsidR="00C14DE1" w:rsidRPr="00185D04" w:rsidTr="005026F8">
              <w:trPr>
                <w:jc w:val="center"/>
              </w:trPr>
              <w:tc>
                <w:tcPr>
                  <w:tcW w:w="2610" w:type="dxa"/>
                  <w:gridSpan w:val="4"/>
                  <w:tcBorders>
                    <w:top w:val="single" w:sz="4" w:space="0" w:color="auto"/>
                  </w:tcBorders>
                </w:tcPr>
                <w:p w:rsidR="00C14DE1" w:rsidRPr="000E1CBE" w:rsidRDefault="00C14DE1" w:rsidP="00C14DE1">
                  <w:pPr>
                    <w:pStyle w:val="a5"/>
                    <w:ind w:left="0"/>
                    <w:rPr>
                      <w:rFonts w:ascii="Calibri" w:hAnsi="Calibri"/>
                    </w:rPr>
                  </w:pPr>
                </w:p>
              </w:tc>
              <w:tc>
                <w:tcPr>
                  <w:tcW w:w="7045" w:type="dxa"/>
                  <w:gridSpan w:val="5"/>
                  <w:tcBorders>
                    <w:top w:val="single" w:sz="4" w:space="0" w:color="auto"/>
                    <w:bottom w:val="nil"/>
                  </w:tcBorders>
                </w:tcPr>
                <w:p w:rsidR="00C14DE1" w:rsidRPr="000E1CBE" w:rsidRDefault="00C14DE1" w:rsidP="00C14DE1">
                  <w:pPr>
                    <w:pStyle w:val="a5"/>
                    <w:ind w:left="0"/>
                    <w:rPr>
                      <w:rFonts w:ascii="Calibri" w:hAnsi="Calibri"/>
                    </w:rPr>
                  </w:pPr>
                </w:p>
              </w:tc>
            </w:tr>
            <w:tr w:rsidR="00C14DE1" w:rsidRPr="00185D04" w:rsidTr="005026F8">
              <w:trPr>
                <w:jc w:val="center"/>
              </w:trPr>
              <w:tc>
                <w:tcPr>
                  <w:tcW w:w="9655" w:type="dxa"/>
                  <w:gridSpan w:val="9"/>
                  <w:tcBorders>
                    <w:bottom w:val="nil"/>
                  </w:tcBorders>
                </w:tcPr>
                <w:p w:rsidR="00C14DE1" w:rsidRPr="000E1CBE" w:rsidRDefault="00C14DE1" w:rsidP="00C14DE1">
                  <w:pPr>
                    <w:pStyle w:val="a5"/>
                    <w:numPr>
                      <w:ilvl w:val="0"/>
                      <w:numId w:val="0"/>
                    </w:numPr>
                    <w:rPr>
                      <w:rFonts w:ascii="Calibri" w:hAnsi="Calibri"/>
                    </w:rPr>
                  </w:pPr>
                  <w:r w:rsidRPr="000E1CBE">
                    <w:rPr>
                      <w:rFonts w:ascii="Calibri" w:hAnsi="Calibri"/>
                    </w:rPr>
                    <w:t>Сведения, подтверждающие факт обработки персональных данных ООО «банк Раунд»:</w:t>
                  </w:r>
                </w:p>
              </w:tc>
            </w:tr>
            <w:tr w:rsidR="00C14DE1" w:rsidRPr="00185D04" w:rsidTr="005026F8">
              <w:trPr>
                <w:jc w:val="center"/>
              </w:trPr>
              <w:tc>
                <w:tcPr>
                  <w:tcW w:w="9655" w:type="dxa"/>
                  <w:gridSpan w:val="9"/>
                  <w:tcBorders>
                    <w:bottom w:val="single" w:sz="4" w:space="0" w:color="auto"/>
                  </w:tcBorders>
                </w:tcPr>
                <w:p w:rsidR="00C14DE1" w:rsidRPr="000E1CBE" w:rsidRDefault="00C14DE1" w:rsidP="00C14DE1">
                  <w:pPr>
                    <w:pStyle w:val="a5"/>
                    <w:ind w:left="0"/>
                    <w:rPr>
                      <w:rFonts w:ascii="Calibri" w:hAnsi="Calibri"/>
                    </w:rPr>
                  </w:pPr>
                </w:p>
              </w:tc>
            </w:tr>
            <w:tr w:rsidR="00C14DE1" w:rsidRPr="00185D04" w:rsidTr="005026F8">
              <w:trPr>
                <w:jc w:val="center"/>
              </w:trPr>
              <w:tc>
                <w:tcPr>
                  <w:tcW w:w="9655" w:type="dxa"/>
                  <w:gridSpan w:val="9"/>
                  <w:tcBorders>
                    <w:top w:val="single" w:sz="4" w:space="0" w:color="auto"/>
                    <w:bottom w:val="nil"/>
                  </w:tcBorders>
                </w:tcPr>
                <w:p w:rsidR="00C14DE1" w:rsidRPr="000E1CBE" w:rsidRDefault="00C14DE1" w:rsidP="00C14DE1">
                  <w:pPr>
                    <w:pStyle w:val="a5"/>
                    <w:ind w:left="0"/>
                    <w:rPr>
                      <w:rFonts w:ascii="Calibri" w:hAnsi="Calibri"/>
                    </w:rPr>
                  </w:pPr>
                </w:p>
              </w:tc>
            </w:tr>
            <w:tr w:rsidR="00C14DE1" w:rsidRPr="00185D04" w:rsidTr="005026F8">
              <w:trPr>
                <w:jc w:val="center"/>
              </w:trPr>
              <w:tc>
                <w:tcPr>
                  <w:tcW w:w="9655" w:type="dxa"/>
                  <w:gridSpan w:val="9"/>
                  <w:tcBorders>
                    <w:top w:val="single" w:sz="4" w:space="0" w:color="auto"/>
                    <w:bottom w:val="nil"/>
                  </w:tcBorders>
                </w:tcPr>
                <w:p w:rsidR="00C14DE1" w:rsidRPr="000E1CBE" w:rsidRDefault="00C14DE1" w:rsidP="00C14DE1">
                  <w:pPr>
                    <w:pStyle w:val="a5"/>
                    <w:ind w:left="0"/>
                    <w:rPr>
                      <w:rFonts w:ascii="Calibri" w:hAnsi="Calibri"/>
                    </w:rPr>
                  </w:pPr>
                </w:p>
                <w:p w:rsidR="00C14DE1" w:rsidRPr="000E1CBE" w:rsidRDefault="00C14DE1" w:rsidP="00C14DE1">
                  <w:pPr>
                    <w:pStyle w:val="a5"/>
                    <w:ind w:left="0"/>
                    <w:rPr>
                      <w:rFonts w:ascii="Calibri" w:hAnsi="Calibri"/>
                    </w:rPr>
                  </w:pPr>
                </w:p>
                <w:p w:rsidR="00C71DA6" w:rsidRPr="000E1CBE" w:rsidRDefault="00C14DE1" w:rsidP="00C71DA6">
                  <w:pPr>
                    <w:pStyle w:val="a5"/>
                    <w:numPr>
                      <w:ilvl w:val="0"/>
                      <w:numId w:val="0"/>
                    </w:numPr>
                    <w:rPr>
                      <w:rFonts w:ascii="Calibri" w:hAnsi="Calibri"/>
                    </w:rPr>
                  </w:pPr>
                  <w:r w:rsidRPr="000E1CBE">
                    <w:rPr>
                      <w:rFonts w:ascii="Calibri" w:hAnsi="Calibri"/>
                    </w:rPr>
                    <w:t xml:space="preserve">В соответствии с </w:t>
                  </w:r>
                  <w:r>
                    <w:rPr>
                      <w:rFonts w:ascii="Calibri" w:hAnsi="Calibri"/>
                    </w:rPr>
                    <w:t>п. 5.1</w:t>
                  </w:r>
                  <w:r w:rsidRPr="000E1CBE">
                    <w:rPr>
                      <w:rFonts w:ascii="Calibri" w:hAnsi="Calibri"/>
                    </w:rPr>
                    <w:t xml:space="preserve"> ст. 21 Федерального закона от</w:t>
                  </w:r>
                  <w:r>
                    <w:rPr>
                      <w:rFonts w:ascii="Calibri" w:hAnsi="Calibri"/>
                    </w:rPr>
                    <w:t xml:space="preserve"> </w:t>
                  </w:r>
                  <w:r w:rsidRPr="000E1CBE">
                    <w:rPr>
                      <w:rFonts w:ascii="Calibri" w:hAnsi="Calibri"/>
                    </w:rPr>
                    <w:t>27.07.2006</w:t>
                  </w:r>
                  <w:r>
                    <w:rPr>
                      <w:rFonts w:ascii="Calibri" w:hAnsi="Calibri"/>
                    </w:rPr>
                    <w:t> г. № </w:t>
                  </w:r>
                  <w:r w:rsidRPr="000E1CBE">
                    <w:rPr>
                      <w:rFonts w:ascii="Calibri" w:hAnsi="Calibri"/>
                    </w:rPr>
                    <w:t>152</w:t>
                  </w:r>
                  <w:r>
                    <w:rPr>
                      <w:rFonts w:ascii="Calibri" w:hAnsi="Calibri"/>
                    </w:rPr>
                    <w:noBreakHyphen/>
                  </w:r>
                  <w:r w:rsidRPr="000E1CBE">
                    <w:rPr>
                      <w:rFonts w:ascii="Calibri" w:hAnsi="Calibri"/>
                    </w:rPr>
                    <w:t xml:space="preserve">ФЗ «О персональных данных» прошу </w:t>
                  </w:r>
                  <w:r>
                    <w:rPr>
                      <w:rFonts w:ascii="Calibri" w:hAnsi="Calibri"/>
                    </w:rPr>
                    <w:t xml:space="preserve">прекратить обработку </w:t>
                  </w:r>
                  <w:r w:rsidRPr="000E1CBE">
                    <w:rPr>
                      <w:rFonts w:ascii="Calibri" w:hAnsi="Calibri"/>
                    </w:rPr>
                    <w:t>мои</w:t>
                  </w:r>
                  <w:r>
                    <w:rPr>
                      <w:rFonts w:ascii="Calibri" w:hAnsi="Calibri"/>
                    </w:rPr>
                    <w:t>х</w:t>
                  </w:r>
                  <w:r w:rsidRPr="000E1CBE">
                    <w:rPr>
                      <w:rFonts w:ascii="Calibri" w:hAnsi="Calibri"/>
                    </w:rPr>
                    <w:t xml:space="preserve"> пер</w:t>
                  </w:r>
                  <w:r>
                    <w:rPr>
                      <w:rFonts w:ascii="Calibri" w:hAnsi="Calibri"/>
                    </w:rPr>
                    <w:t>сональных данных</w:t>
                  </w:r>
                  <w:r w:rsidR="00C71DA6">
                    <w:rPr>
                      <w:rFonts w:ascii="Calibri" w:hAnsi="Calibri"/>
                    </w:rPr>
                    <w:t>.</w:t>
                  </w:r>
                </w:p>
                <w:p w:rsidR="00C14DE1" w:rsidRPr="000E1CBE" w:rsidRDefault="00C14DE1" w:rsidP="00C14DE1">
                  <w:pPr>
                    <w:pStyle w:val="a5"/>
                    <w:numPr>
                      <w:ilvl w:val="0"/>
                      <w:numId w:val="0"/>
                    </w:numPr>
                    <w:rPr>
                      <w:rFonts w:ascii="Calibri" w:hAnsi="Calibri"/>
                    </w:rPr>
                  </w:pPr>
                </w:p>
              </w:tc>
            </w:tr>
            <w:tr w:rsidR="00C14DE1" w:rsidRPr="00185D04" w:rsidTr="005026F8">
              <w:trPr>
                <w:jc w:val="center"/>
              </w:trPr>
              <w:tc>
                <w:tcPr>
                  <w:tcW w:w="9655" w:type="dxa"/>
                  <w:gridSpan w:val="9"/>
                  <w:tcBorders>
                    <w:top w:val="nil"/>
                  </w:tcBorders>
                </w:tcPr>
                <w:p w:rsidR="00C14DE1" w:rsidRPr="000E1CBE" w:rsidRDefault="00C14DE1" w:rsidP="00C14DE1">
                  <w:pPr>
                    <w:pStyle w:val="a5"/>
                    <w:spacing w:before="20"/>
                    <w:ind w:left="0"/>
                    <w:jc w:val="center"/>
                    <w:rPr>
                      <w:rFonts w:ascii="Calibri" w:hAnsi="Calibri"/>
                    </w:rPr>
                  </w:pPr>
                </w:p>
              </w:tc>
            </w:tr>
            <w:tr w:rsidR="00C14DE1" w:rsidRPr="00185D04" w:rsidTr="005026F8">
              <w:trPr>
                <w:jc w:val="center"/>
              </w:trPr>
              <w:tc>
                <w:tcPr>
                  <w:tcW w:w="1084" w:type="dxa"/>
                  <w:gridSpan w:val="2"/>
                </w:tcPr>
                <w:p w:rsidR="00C14DE1" w:rsidRPr="000E1CBE" w:rsidRDefault="00C14DE1" w:rsidP="00C14DE1">
                  <w:pPr>
                    <w:pStyle w:val="a5"/>
                    <w:ind w:left="0"/>
                    <w:rPr>
                      <w:rFonts w:ascii="Calibri" w:hAnsi="Calibri"/>
                    </w:rPr>
                  </w:pPr>
                </w:p>
              </w:tc>
              <w:tc>
                <w:tcPr>
                  <w:tcW w:w="8571" w:type="dxa"/>
                  <w:gridSpan w:val="7"/>
                  <w:tcBorders>
                    <w:top w:val="nil"/>
                    <w:bottom w:val="nil"/>
                  </w:tcBorders>
                </w:tcPr>
                <w:p w:rsidR="00C14DE1" w:rsidRPr="000E1CBE" w:rsidRDefault="00C14DE1" w:rsidP="00C14DE1">
                  <w:pPr>
                    <w:pStyle w:val="a5"/>
                    <w:ind w:left="0"/>
                    <w:rPr>
                      <w:rFonts w:ascii="Calibri" w:hAnsi="Calibri"/>
                    </w:rPr>
                  </w:pPr>
                </w:p>
              </w:tc>
            </w:tr>
            <w:tr w:rsidR="00C14DE1" w:rsidRPr="00185D04" w:rsidTr="005026F8">
              <w:tblPrEx>
                <w:tblBorders>
                  <w:bottom w:val="none" w:sz="0" w:space="0" w:color="auto"/>
                </w:tblBorders>
              </w:tblPrEx>
              <w:trPr>
                <w:jc w:val="center"/>
              </w:trPr>
              <w:tc>
                <w:tcPr>
                  <w:tcW w:w="9655" w:type="dxa"/>
                  <w:gridSpan w:val="9"/>
                </w:tcPr>
                <w:p w:rsidR="00C14DE1" w:rsidRPr="000E1CBE" w:rsidRDefault="00C14DE1" w:rsidP="00C14DE1">
                  <w:pPr>
                    <w:pStyle w:val="a5"/>
                    <w:ind w:left="0"/>
                    <w:rPr>
                      <w:rFonts w:ascii="Calibri" w:hAnsi="Calibri"/>
                    </w:rPr>
                  </w:pPr>
                </w:p>
              </w:tc>
            </w:tr>
            <w:tr w:rsidR="00C14DE1" w:rsidRPr="00185D04" w:rsidTr="005026F8">
              <w:tblPrEx>
                <w:tblBorders>
                  <w:bottom w:val="none" w:sz="0" w:space="0" w:color="auto"/>
                </w:tblBorders>
              </w:tblPrEx>
              <w:trPr>
                <w:trHeight w:val="1016"/>
                <w:jc w:val="center"/>
              </w:trPr>
              <w:tc>
                <w:tcPr>
                  <w:tcW w:w="3254" w:type="dxa"/>
                  <w:gridSpan w:val="5"/>
                  <w:tcBorders>
                    <w:bottom w:val="single" w:sz="4" w:space="0" w:color="auto"/>
                  </w:tcBorders>
                </w:tcPr>
                <w:p w:rsidR="00C14DE1" w:rsidRPr="000E1CBE" w:rsidRDefault="00C14DE1" w:rsidP="00C14DE1">
                  <w:pPr>
                    <w:pStyle w:val="a5"/>
                    <w:ind w:left="0"/>
                    <w:rPr>
                      <w:rFonts w:ascii="Calibri" w:hAnsi="Calibri"/>
                    </w:rPr>
                  </w:pPr>
                </w:p>
              </w:tc>
              <w:tc>
                <w:tcPr>
                  <w:tcW w:w="3231" w:type="dxa"/>
                  <w:gridSpan w:val="3"/>
                </w:tcPr>
                <w:p w:rsidR="00C14DE1" w:rsidRPr="000E1CBE" w:rsidRDefault="00C14DE1" w:rsidP="00C14DE1">
                  <w:pPr>
                    <w:pStyle w:val="a5"/>
                    <w:ind w:left="0"/>
                    <w:rPr>
                      <w:rFonts w:ascii="Calibri" w:hAnsi="Calibri"/>
                    </w:rPr>
                  </w:pPr>
                </w:p>
              </w:tc>
              <w:tc>
                <w:tcPr>
                  <w:tcW w:w="3170" w:type="dxa"/>
                  <w:tcBorders>
                    <w:bottom w:val="single" w:sz="4" w:space="0" w:color="auto"/>
                  </w:tcBorders>
                </w:tcPr>
                <w:p w:rsidR="00C14DE1" w:rsidRPr="000E1CBE" w:rsidRDefault="00C14DE1" w:rsidP="00C14DE1">
                  <w:pPr>
                    <w:pStyle w:val="a5"/>
                    <w:ind w:left="0"/>
                    <w:rPr>
                      <w:rFonts w:ascii="Calibri" w:hAnsi="Calibri"/>
                    </w:rPr>
                  </w:pPr>
                </w:p>
              </w:tc>
            </w:tr>
            <w:tr w:rsidR="00C14DE1" w:rsidRPr="00185D04" w:rsidTr="005026F8">
              <w:tblPrEx>
                <w:tblBorders>
                  <w:bottom w:val="none" w:sz="0" w:space="0" w:color="auto"/>
                </w:tblBorders>
              </w:tblPrEx>
              <w:trPr>
                <w:jc w:val="center"/>
              </w:trPr>
              <w:tc>
                <w:tcPr>
                  <w:tcW w:w="3254" w:type="dxa"/>
                  <w:gridSpan w:val="5"/>
                  <w:tcBorders>
                    <w:top w:val="single" w:sz="4" w:space="0" w:color="auto"/>
                  </w:tcBorders>
                </w:tcPr>
                <w:p w:rsidR="00C14DE1" w:rsidRPr="000E1CBE" w:rsidRDefault="00C14DE1" w:rsidP="00C14DE1">
                  <w:pPr>
                    <w:pStyle w:val="a5"/>
                    <w:numPr>
                      <w:ilvl w:val="0"/>
                      <w:numId w:val="0"/>
                    </w:numPr>
                    <w:spacing w:before="20"/>
                    <w:jc w:val="center"/>
                    <w:rPr>
                      <w:rFonts w:ascii="Calibri" w:hAnsi="Calibri"/>
                    </w:rPr>
                  </w:pPr>
                  <w:r w:rsidRPr="00DF0522">
                    <w:rPr>
                      <w:rFonts w:ascii="Calibri" w:hAnsi="Calibri"/>
                      <w:sz w:val="16"/>
                      <w:szCs w:val="24"/>
                    </w:rPr>
                    <w:t>(дата)</w:t>
                  </w:r>
                </w:p>
              </w:tc>
              <w:tc>
                <w:tcPr>
                  <w:tcW w:w="3231" w:type="dxa"/>
                  <w:gridSpan w:val="3"/>
                </w:tcPr>
                <w:p w:rsidR="00C14DE1" w:rsidRPr="000E1CBE" w:rsidRDefault="00C14DE1" w:rsidP="00C14DE1">
                  <w:pPr>
                    <w:pStyle w:val="a5"/>
                    <w:ind w:left="0"/>
                    <w:rPr>
                      <w:rFonts w:ascii="Calibri" w:hAnsi="Calibri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</w:tcBorders>
                </w:tcPr>
                <w:p w:rsidR="00C14DE1" w:rsidRPr="000E1CBE" w:rsidRDefault="00C14DE1" w:rsidP="00C14DE1">
                  <w:pPr>
                    <w:pStyle w:val="a5"/>
                    <w:numPr>
                      <w:ilvl w:val="0"/>
                      <w:numId w:val="0"/>
                    </w:numPr>
                    <w:spacing w:before="20"/>
                    <w:jc w:val="center"/>
                    <w:rPr>
                      <w:rFonts w:ascii="Calibri" w:hAnsi="Calibri"/>
                    </w:rPr>
                  </w:pPr>
                  <w:r w:rsidRPr="00DF0522">
                    <w:rPr>
                      <w:rFonts w:ascii="Calibri" w:hAnsi="Calibri"/>
                      <w:sz w:val="16"/>
                      <w:szCs w:val="24"/>
                    </w:rPr>
                    <w:t>(подпись)</w:t>
                  </w:r>
                </w:p>
              </w:tc>
            </w:tr>
          </w:tbl>
          <w:p w:rsidR="0040073B" w:rsidRPr="000E1CBE" w:rsidRDefault="0040073B" w:rsidP="00C14DE1">
            <w:pPr>
              <w:rPr>
                <w:rFonts w:ascii="Calibri" w:hAnsi="Calibri"/>
              </w:rPr>
            </w:pPr>
          </w:p>
        </w:tc>
        <w:tc>
          <w:tcPr>
            <w:tcW w:w="222" w:type="dxa"/>
          </w:tcPr>
          <w:p w:rsidR="0040073B" w:rsidRPr="000E1CBE" w:rsidRDefault="0040073B" w:rsidP="00890638">
            <w:pPr>
              <w:pStyle w:val="a5"/>
              <w:ind w:left="0"/>
              <w:rPr>
                <w:rFonts w:ascii="Calibri" w:hAnsi="Calibri"/>
              </w:rPr>
            </w:pPr>
          </w:p>
        </w:tc>
        <w:tc>
          <w:tcPr>
            <w:tcW w:w="222" w:type="dxa"/>
          </w:tcPr>
          <w:p w:rsidR="0040073B" w:rsidRPr="000E1CBE" w:rsidRDefault="0040073B" w:rsidP="00890638">
            <w:pPr>
              <w:pStyle w:val="a5"/>
              <w:ind w:left="0"/>
              <w:rPr>
                <w:rFonts w:ascii="Calibri" w:hAnsi="Calibri"/>
              </w:rPr>
            </w:pPr>
          </w:p>
        </w:tc>
      </w:tr>
      <w:bookmarkEnd w:id="0"/>
      <w:bookmarkEnd w:id="1"/>
      <w:bookmarkEnd w:id="2"/>
      <w:bookmarkEnd w:id="3"/>
    </w:tbl>
    <w:p w:rsidR="007E50F2" w:rsidRPr="000E1CBE" w:rsidRDefault="007E50F2" w:rsidP="00957C11">
      <w:pPr>
        <w:rPr>
          <w:rFonts w:ascii="Calibri" w:hAnsi="Calibri"/>
        </w:rPr>
      </w:pPr>
    </w:p>
    <w:sectPr w:rsidR="007E50F2" w:rsidRPr="000E1CBE" w:rsidSect="0015488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418" w:right="1134" w:bottom="1134" w:left="1134" w:header="454" w:footer="3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7C45" w:rsidRDefault="00827C45">
      <w:r>
        <w:separator/>
      </w:r>
    </w:p>
    <w:p w:rsidR="00827C45" w:rsidRDefault="00827C45"/>
    <w:p w:rsidR="00827C45" w:rsidRDefault="00827C45"/>
  </w:endnote>
  <w:endnote w:type="continuationSeparator" w:id="0">
    <w:p w:rsidR="00827C45" w:rsidRDefault="00827C45">
      <w:r>
        <w:continuationSeparator/>
      </w:r>
    </w:p>
    <w:p w:rsidR="00827C45" w:rsidRDefault="00827C45"/>
    <w:p w:rsidR="00827C45" w:rsidRDefault="00827C45"/>
  </w:endnote>
  <w:endnote w:type="continuationNotice" w:id="1">
    <w:p w:rsidR="00827C45" w:rsidRDefault="00827C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488F" w:rsidRDefault="0015488F">
    <w:pPr>
      <w:pStyle w:val="aff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488F" w:rsidRDefault="0015488F">
    <w:pPr>
      <w:pStyle w:val="aff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488F" w:rsidRDefault="0015488F">
    <w:pPr>
      <w:pStyle w:val="af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7C45" w:rsidRDefault="00827C45">
      <w:r>
        <w:separator/>
      </w:r>
    </w:p>
  </w:footnote>
  <w:footnote w:type="continuationSeparator" w:id="0">
    <w:p w:rsidR="00827C45" w:rsidRDefault="00827C45">
      <w:r>
        <w:continuationSeparator/>
      </w:r>
    </w:p>
  </w:footnote>
  <w:footnote w:type="continuationNotice" w:id="1">
    <w:p w:rsidR="00827C45" w:rsidRDefault="00827C4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488F" w:rsidRDefault="0015488F">
    <w:pPr>
      <w:pStyle w:val="af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488F" w:rsidRDefault="0015488F" w:rsidP="0015488F">
    <w:pPr>
      <w:pStyle w:val="aff7"/>
      <w:jc w:val="center"/>
    </w:pPr>
    <w:r w:rsidRPr="0015488F">
      <w:t>Рекомендуемая форма требования о прекращении обработки персональных данных</w:t>
    </w:r>
    <w:bookmarkStart w:id="4" w:name="_GoBack"/>
    <w:bookmarkEnd w:id="4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488F" w:rsidRDefault="0015488F" w:rsidP="0015488F">
    <w:pPr>
      <w:pStyle w:val="aff7"/>
      <w:jc w:val="center"/>
    </w:pPr>
    <w:r w:rsidRPr="0015488F">
      <w:t>Рекомендуемая форма требования о прекращении обработки персональных данных</w:t>
    </w:r>
  </w:p>
  <w:p w:rsidR="0015488F" w:rsidRDefault="0015488F">
    <w:pPr>
      <w:pStyle w:val="af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C67E2"/>
    <w:multiLevelType w:val="hybridMultilevel"/>
    <w:tmpl w:val="780E344A"/>
    <w:lvl w:ilvl="0" w:tplc="477A83A6">
      <w:start w:val="1"/>
      <w:numFmt w:val="bullet"/>
      <w:pStyle w:val="1"/>
      <w:lvlText w:val=""/>
      <w:lvlJc w:val="left"/>
      <w:pPr>
        <w:tabs>
          <w:tab w:val="num" w:pos="397"/>
        </w:tabs>
        <w:ind w:left="397" w:hanging="113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60DB2"/>
    <w:multiLevelType w:val="multilevel"/>
    <w:tmpl w:val="066A8C7A"/>
    <w:lvl w:ilvl="0">
      <w:start w:val="1"/>
      <w:numFmt w:val="decimal"/>
      <w:pStyle w:val="a"/>
      <w:suff w:val="nothing"/>
      <w:lvlText w:val="%1"/>
      <w:lvlJc w:val="center"/>
      <w:pPr>
        <w:ind w:left="0" w:firstLine="0"/>
      </w:pPr>
      <w:rPr>
        <w:rFonts w:ascii="Calibri" w:hAnsi="Calibri" w:cs="Calibri" w:hint="default"/>
        <w:b w:val="0"/>
        <w:i w:val="0"/>
        <w:spacing w:val="0"/>
        <w:w w:val="100"/>
        <w:sz w:val="22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24A7069"/>
    <w:multiLevelType w:val="hybridMultilevel"/>
    <w:tmpl w:val="BEFA0C7C"/>
    <w:lvl w:ilvl="0" w:tplc="569AB6D8">
      <w:start w:val="1"/>
      <w:numFmt w:val="bullet"/>
      <w:pStyle w:val="10"/>
      <w:lvlText w:val=""/>
      <w:lvlJc w:val="left"/>
      <w:pPr>
        <w:tabs>
          <w:tab w:val="num" w:pos="267"/>
        </w:tabs>
        <w:ind w:left="57" w:firstLine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E456A3"/>
    <w:multiLevelType w:val="multilevel"/>
    <w:tmpl w:val="2BC80B6C"/>
    <w:lvl w:ilvl="0">
      <w:start w:val="1"/>
      <w:numFmt w:val="decimal"/>
      <w:pStyle w:val="11"/>
      <w:suff w:val="nothing"/>
      <w:lvlText w:val="%1.  "/>
      <w:lvlJc w:val="left"/>
      <w:pPr>
        <w:ind w:left="0" w:firstLine="595"/>
      </w:pPr>
      <w:rPr>
        <w:rFonts w:ascii="Calibri" w:hAnsi="Calibri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sz w:val="22"/>
        <w:szCs w:val="22"/>
        <w:effect w:val="none"/>
        <w:vertAlign w:val="baseline"/>
      </w:rPr>
    </w:lvl>
    <w:lvl w:ilvl="1">
      <w:start w:val="1"/>
      <w:numFmt w:val="decimal"/>
      <w:pStyle w:val="2"/>
      <w:suff w:val="nothing"/>
      <w:lvlText w:val="%1.%2.  "/>
      <w:lvlJc w:val="left"/>
      <w:pPr>
        <w:ind w:left="0" w:firstLine="595"/>
      </w:pPr>
      <w:rPr>
        <w:rFonts w:ascii="Calibri" w:hAnsi="Calibri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sz w:val="22"/>
        <w:szCs w:val="22"/>
        <w:vertAlign w:val="baseline"/>
      </w:rPr>
    </w:lvl>
    <w:lvl w:ilvl="2">
      <w:start w:val="1"/>
      <w:numFmt w:val="decimal"/>
      <w:pStyle w:val="3"/>
      <w:suff w:val="nothing"/>
      <w:lvlText w:val="%1.%2.%3.  "/>
      <w:lvlJc w:val="left"/>
      <w:pPr>
        <w:ind w:left="0" w:firstLine="595"/>
      </w:pPr>
      <w:rPr>
        <w:rFonts w:ascii="Times New Roman" w:hAnsi="Times New Roman" w:cs="Times New Roman" w:hint="default"/>
        <w:b/>
        <w:i/>
        <w:caps w:val="0"/>
        <w:strike w:val="0"/>
        <w:dstrike w:val="0"/>
        <w:vanish w:val="0"/>
        <w:color w:val="000000"/>
        <w:spacing w:val="0"/>
        <w:w w:val="100"/>
        <w:sz w:val="28"/>
        <w:szCs w:val="28"/>
        <w:vertAlign w:val="baseline"/>
      </w:rPr>
    </w:lvl>
    <w:lvl w:ilvl="3">
      <w:start w:val="1"/>
      <w:numFmt w:val="decimal"/>
      <w:lvlRestart w:val="1"/>
      <w:pStyle w:val="12"/>
      <w:suff w:val="nothing"/>
      <w:lvlText w:val="%1.%4.  "/>
      <w:lvlJc w:val="left"/>
      <w:pPr>
        <w:ind w:left="1106" w:firstLine="595"/>
      </w:pPr>
      <w:rPr>
        <w:rFonts w:ascii="Calibri" w:hAnsi="Calibri" w:cs="Times New Roman" w:hint="default"/>
        <w:b w:val="0"/>
        <w:i w:val="0"/>
        <w:caps w:val="0"/>
        <w:strike w:val="0"/>
        <w:dstrike w:val="0"/>
        <w:vanish w:val="0"/>
        <w:color w:val="000000"/>
        <w:spacing w:val="-2"/>
        <w:w w:val="100"/>
        <w:kern w:val="0"/>
        <w:sz w:val="22"/>
        <w:szCs w:val="22"/>
        <w:vertAlign w:val="baseline"/>
      </w:rPr>
    </w:lvl>
    <w:lvl w:ilvl="4">
      <w:start w:val="1"/>
      <w:numFmt w:val="decimal"/>
      <w:pStyle w:val="13"/>
      <w:suff w:val="nothing"/>
      <w:lvlText w:val="%1.%4.%5.  "/>
      <w:lvlJc w:val="left"/>
      <w:pPr>
        <w:ind w:left="0" w:firstLine="595"/>
      </w:pPr>
      <w:rPr>
        <w:rFonts w:ascii="Calibri" w:hAnsi="Calibri" w:cs="Times New Roman" w:hint="default"/>
        <w:b w:val="0"/>
        <w:i w:val="0"/>
        <w:spacing w:val="-2"/>
        <w:w w:val="100"/>
        <w:sz w:val="22"/>
        <w:szCs w:val="28"/>
      </w:rPr>
    </w:lvl>
    <w:lvl w:ilvl="5">
      <w:start w:val="1"/>
      <w:numFmt w:val="decimal"/>
      <w:lvlRestart w:val="2"/>
      <w:pStyle w:val="20"/>
      <w:suff w:val="nothing"/>
      <w:lvlText w:val="%1.%2.%6.  "/>
      <w:lvlJc w:val="left"/>
      <w:pPr>
        <w:ind w:left="1815" w:firstLine="595"/>
      </w:pPr>
      <w:rPr>
        <w:rFonts w:ascii="Calibri" w:hAnsi="Calibri" w:cs="Times New Roman" w:hint="default"/>
        <w:b w:val="0"/>
        <w:i w:val="0"/>
        <w:spacing w:val="-2"/>
        <w:w w:val="100"/>
        <w:sz w:val="22"/>
        <w:szCs w:val="22"/>
      </w:rPr>
    </w:lvl>
    <w:lvl w:ilvl="6">
      <w:start w:val="1"/>
      <w:numFmt w:val="decimal"/>
      <w:pStyle w:val="21"/>
      <w:suff w:val="nothing"/>
      <w:lvlText w:val="%1.%2.%6.%7.  "/>
      <w:lvlJc w:val="left"/>
      <w:pPr>
        <w:ind w:left="0" w:firstLine="595"/>
      </w:pPr>
      <w:rPr>
        <w:rFonts w:ascii="Calibri" w:hAnsi="Calibri" w:cs="Times New Roman" w:hint="default"/>
        <w:b w:val="0"/>
        <w:i w:val="0"/>
        <w:spacing w:val="-2"/>
        <w:w w:val="100"/>
        <w:sz w:val="22"/>
        <w:szCs w:val="28"/>
      </w:rPr>
    </w:lvl>
    <w:lvl w:ilvl="7">
      <w:start w:val="1"/>
      <w:numFmt w:val="decimal"/>
      <w:lvlRestart w:val="3"/>
      <w:pStyle w:val="30"/>
      <w:suff w:val="nothing"/>
      <w:lvlText w:val="%1.%2.%3.%8.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  <w:lvl w:ilvl="8">
      <w:start w:val="1"/>
      <w:numFmt w:val="decimal"/>
      <w:pStyle w:val="31"/>
      <w:suff w:val="nothing"/>
      <w:lvlText w:val="%1.%2.%3.%8.%9.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</w:abstractNum>
  <w:abstractNum w:abstractNumId="4" w15:restartNumberingAfterBreak="0">
    <w:nsid w:val="063C6DD4"/>
    <w:multiLevelType w:val="hybridMultilevel"/>
    <w:tmpl w:val="E166802C"/>
    <w:lvl w:ilvl="0" w:tplc="D36EB116">
      <w:start w:val="1"/>
      <w:numFmt w:val="decimal"/>
      <w:lvlText w:val="ПРИЛОЖЕНИЕ %1"/>
      <w:lvlJc w:val="left"/>
      <w:pPr>
        <w:ind w:left="720" w:hanging="360"/>
      </w:pPr>
      <w:rPr>
        <w:rFonts w:hint="default"/>
      </w:rPr>
    </w:lvl>
    <w:lvl w:ilvl="1" w:tplc="BC020866" w:tentative="1">
      <w:start w:val="1"/>
      <w:numFmt w:val="lowerLetter"/>
      <w:pStyle w:val="2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0E1BBE"/>
    <w:multiLevelType w:val="hybridMultilevel"/>
    <w:tmpl w:val="6F8491EE"/>
    <w:lvl w:ilvl="0" w:tplc="86C25C76">
      <w:start w:val="1"/>
      <w:numFmt w:val="bullet"/>
      <w:pStyle w:val="a0"/>
      <w:lvlText w:val="―"/>
      <w:lvlJc w:val="left"/>
      <w:pPr>
        <w:tabs>
          <w:tab w:val="num" w:pos="539"/>
        </w:tabs>
        <w:ind w:left="0" w:firstLine="255"/>
      </w:pPr>
      <w:rPr>
        <w:rFonts w:ascii="Arial" w:hAnsi="Arial" w:hint="default"/>
        <w:b w:val="0"/>
        <w:i w:val="0"/>
        <w:color w:val="auto"/>
        <w:spacing w:val="0"/>
        <w:w w:val="100"/>
        <w:sz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865E33"/>
    <w:multiLevelType w:val="hybridMultilevel"/>
    <w:tmpl w:val="CB4A89A6"/>
    <w:lvl w:ilvl="0" w:tplc="C406AC02">
      <w:start w:val="1"/>
      <w:numFmt w:val="bullet"/>
      <w:pStyle w:val="a1"/>
      <w:lvlText w:val="―"/>
      <w:lvlJc w:val="left"/>
      <w:pPr>
        <w:tabs>
          <w:tab w:val="num" w:pos="340"/>
        </w:tabs>
        <w:ind w:left="0" w:firstLine="0"/>
      </w:pPr>
      <w:rPr>
        <w:rFonts w:ascii="Arial" w:hAnsi="Arial" w:hint="default"/>
        <w:b w:val="0"/>
        <w:i w:val="0"/>
        <w:color w:val="auto"/>
        <w:spacing w:val="0"/>
        <w:w w:val="100"/>
        <w:sz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DF61A9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27E523C3"/>
    <w:multiLevelType w:val="hybridMultilevel"/>
    <w:tmpl w:val="A01CBDB2"/>
    <w:lvl w:ilvl="0" w:tplc="7D604D6C">
      <w:start w:val="1"/>
      <w:numFmt w:val="bullet"/>
      <w:pStyle w:val="a2"/>
      <w:lvlText w:val=" "/>
      <w:lvlJc w:val="left"/>
      <w:pPr>
        <w:tabs>
          <w:tab w:val="num" w:pos="0"/>
        </w:tabs>
        <w:ind w:left="0" w:firstLine="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D212F4"/>
    <w:multiLevelType w:val="hybridMultilevel"/>
    <w:tmpl w:val="7F821D84"/>
    <w:lvl w:ilvl="0" w:tplc="7B644A64">
      <w:start w:val="1"/>
      <w:numFmt w:val="bullet"/>
      <w:pStyle w:val="a3"/>
      <w:lvlText w:val=""/>
      <w:lvlJc w:val="left"/>
      <w:pPr>
        <w:tabs>
          <w:tab w:val="num" w:pos="-28"/>
        </w:tabs>
        <w:ind w:left="-28" w:firstLine="2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1A5EAF"/>
    <w:multiLevelType w:val="multilevel"/>
    <w:tmpl w:val="E2102578"/>
    <w:lvl w:ilvl="0">
      <w:start w:val="1"/>
      <w:numFmt w:val="decimal"/>
      <w:pStyle w:val="14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DAD039D"/>
    <w:multiLevelType w:val="multilevel"/>
    <w:tmpl w:val="056A159A"/>
    <w:lvl w:ilvl="0">
      <w:start w:val="1"/>
      <w:numFmt w:val="bullet"/>
      <w:pStyle w:val="a4"/>
      <w:suff w:val="nothing"/>
      <w:lvlText w:val=" "/>
      <w:lvlJc w:val="left"/>
      <w:pPr>
        <w:ind w:left="1417" w:firstLine="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D66861"/>
    <w:multiLevelType w:val="multilevel"/>
    <w:tmpl w:val="D8C80CCC"/>
    <w:lvl w:ilvl="0">
      <w:start w:val="1"/>
      <w:numFmt w:val="none"/>
      <w:pStyle w:val="a5"/>
      <w:suff w:val="nothing"/>
      <w:lvlText w:val=""/>
      <w:lvlJc w:val="left"/>
      <w:pPr>
        <w:ind w:left="992" w:firstLine="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4817ED"/>
    <w:multiLevelType w:val="multilevel"/>
    <w:tmpl w:val="F3FEDF9A"/>
    <w:lvl w:ilvl="0">
      <w:start w:val="1"/>
      <w:numFmt w:val="none"/>
      <w:pStyle w:val="15"/>
      <w:lvlText w:val="%1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pStyle w:val="15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902"/>
        </w:tabs>
        <w:ind w:left="1247" w:hanging="345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14" w15:restartNumberingAfterBreak="0">
    <w:nsid w:val="351944C7"/>
    <w:multiLevelType w:val="hybridMultilevel"/>
    <w:tmpl w:val="25EAD0D8"/>
    <w:lvl w:ilvl="0" w:tplc="CBE48C12">
      <w:start w:val="1"/>
      <w:numFmt w:val="bullet"/>
      <w:pStyle w:val="a6"/>
      <w:lvlText w:val=""/>
      <w:lvlJc w:val="left"/>
      <w:pPr>
        <w:tabs>
          <w:tab w:val="num" w:pos="0"/>
        </w:tabs>
        <w:ind w:left="0" w:firstLine="25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4260EA"/>
    <w:multiLevelType w:val="hybridMultilevel"/>
    <w:tmpl w:val="878A5E04"/>
    <w:lvl w:ilvl="0" w:tplc="04190003">
      <w:start w:val="1"/>
      <w:numFmt w:val="bullet"/>
      <w:lvlText w:val=""/>
      <w:lvlJc w:val="left"/>
      <w:pPr>
        <w:tabs>
          <w:tab w:val="num" w:pos="340"/>
        </w:tabs>
        <w:ind w:left="0" w:firstLine="0"/>
      </w:pPr>
      <w:rPr>
        <w:rFonts w:ascii="Wingdings" w:hAnsi="Wingdings" w:hint="default"/>
        <w:b w:val="0"/>
        <w:i w:val="0"/>
        <w:color w:val="auto"/>
        <w:spacing w:val="0"/>
        <w:w w:val="100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937D61"/>
    <w:multiLevelType w:val="multilevel"/>
    <w:tmpl w:val="544EBE6C"/>
    <w:lvl w:ilvl="0">
      <w:start w:val="1"/>
      <w:numFmt w:val="decimal"/>
      <w:pStyle w:val="23"/>
      <w:lvlText w:val="%1."/>
      <w:lvlJc w:val="left"/>
      <w:pPr>
        <w:tabs>
          <w:tab w:val="num" w:pos="295"/>
        </w:tabs>
        <w:ind w:left="295" w:hanging="114"/>
      </w:pPr>
      <w:rPr>
        <w:rFonts w:hint="default"/>
      </w:rPr>
    </w:lvl>
    <w:lvl w:ilvl="1">
      <w:start w:val="1"/>
      <w:numFmt w:val="bullet"/>
      <w:lvlRestart w:val="0"/>
      <w:pStyle w:val="16"/>
      <w:lvlText w:val=""/>
      <w:lvlJc w:val="left"/>
      <w:pPr>
        <w:tabs>
          <w:tab w:val="num" w:pos="454"/>
        </w:tabs>
        <w:ind w:left="454" w:hanging="170"/>
      </w:pPr>
      <w:rPr>
        <w:rFonts w:ascii="Symbol" w:hAnsi="Symbol" w:hint="default"/>
      </w:rPr>
    </w:lvl>
    <w:lvl w:ilvl="2">
      <w:start w:val="1"/>
      <w:numFmt w:val="bullet"/>
      <w:pStyle w:val="a7"/>
      <w:lvlText w:val=""/>
      <w:lvlJc w:val="left"/>
      <w:pPr>
        <w:tabs>
          <w:tab w:val="num" w:pos="96"/>
        </w:tabs>
        <w:ind w:left="96" w:firstLine="397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tabs>
          <w:tab w:val="num" w:pos="2341"/>
        </w:tabs>
        <w:ind w:left="190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61"/>
        </w:tabs>
        <w:ind w:left="241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21"/>
        </w:tabs>
        <w:ind w:left="291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41"/>
        </w:tabs>
        <w:ind w:left="342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61"/>
        </w:tabs>
        <w:ind w:left="392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21"/>
        </w:tabs>
        <w:ind w:left="4501" w:hanging="1440"/>
      </w:pPr>
      <w:rPr>
        <w:rFonts w:hint="default"/>
      </w:rPr>
    </w:lvl>
  </w:abstractNum>
  <w:abstractNum w:abstractNumId="17" w15:restartNumberingAfterBreak="0">
    <w:nsid w:val="3A26117B"/>
    <w:multiLevelType w:val="hybridMultilevel"/>
    <w:tmpl w:val="11AAE886"/>
    <w:lvl w:ilvl="0" w:tplc="DF94EB22">
      <w:start w:val="1"/>
      <w:numFmt w:val="decimal"/>
      <w:pStyle w:val="24"/>
      <w:lvlText w:val="%1."/>
      <w:lvlJc w:val="left"/>
      <w:pPr>
        <w:tabs>
          <w:tab w:val="num" w:pos="113"/>
        </w:tabs>
        <w:ind w:left="113" w:hanging="11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DF2C07"/>
    <w:multiLevelType w:val="multilevel"/>
    <w:tmpl w:val="7230FBD6"/>
    <w:lvl w:ilvl="0">
      <w:start w:val="1"/>
      <w:numFmt w:val="russianUpper"/>
      <w:pStyle w:val="17"/>
      <w:suff w:val="nothing"/>
      <w:lvlText w:val="Приложение %1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pacing w:val="2"/>
        <w:w w:val="100"/>
        <w:sz w:val="36"/>
        <w:szCs w:val="36"/>
        <w:vertAlign w:val="baseline"/>
      </w:rPr>
    </w:lvl>
    <w:lvl w:ilvl="1">
      <w:start w:val="1"/>
      <w:numFmt w:val="decimal"/>
      <w:pStyle w:val="18"/>
      <w:suff w:val="nothing"/>
      <w:lvlText w:val="%1.%2  "/>
      <w:lvlJc w:val="left"/>
      <w:pPr>
        <w:ind w:left="-453" w:firstLine="595"/>
      </w:pPr>
      <w:rPr>
        <w:rFonts w:ascii="Calibri" w:hAnsi="Calibri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sz w:val="22"/>
        <w:szCs w:val="22"/>
        <w:vertAlign w:val="baseline"/>
      </w:rPr>
    </w:lvl>
    <w:lvl w:ilvl="2">
      <w:start w:val="1"/>
      <w:numFmt w:val="decimal"/>
      <w:pStyle w:val="110"/>
      <w:suff w:val="nothing"/>
      <w:lvlText w:val="%1.%2.%3  "/>
      <w:lvlJc w:val="left"/>
      <w:pPr>
        <w:ind w:left="0" w:firstLine="595"/>
      </w:pPr>
      <w:rPr>
        <w:rFonts w:ascii="Times New Roman" w:hAnsi="Times New Roman" w:cs="Times New Roman" w:hint="default"/>
        <w:b/>
        <w:i/>
        <w:caps w:val="0"/>
        <w:strike w:val="0"/>
        <w:dstrike w:val="0"/>
        <w:vanish w:val="0"/>
        <w:color w:val="000000"/>
        <w:spacing w:val="0"/>
        <w:w w:val="100"/>
        <w:sz w:val="28"/>
        <w:szCs w:val="28"/>
        <w:vertAlign w:val="baseline"/>
      </w:rPr>
    </w:lvl>
    <w:lvl w:ilvl="3">
      <w:start w:val="1"/>
      <w:numFmt w:val="decimal"/>
      <w:lvlRestart w:val="1"/>
      <w:pStyle w:val="a8"/>
      <w:suff w:val="nothing"/>
      <w:lvlText w:val="%1.%4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4">
      <w:start w:val="1"/>
      <w:numFmt w:val="decimal"/>
      <w:lvlRestart w:val="0"/>
      <w:pStyle w:val="a9"/>
      <w:suff w:val="nothing"/>
      <w:lvlText w:val="%1.%4.%5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5">
      <w:start w:val="1"/>
      <w:numFmt w:val="decimal"/>
      <w:lvlRestart w:val="2"/>
      <w:pStyle w:val="19"/>
      <w:suff w:val="nothing"/>
      <w:lvlText w:val="%1.%2.%6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6">
      <w:start w:val="1"/>
      <w:numFmt w:val="decimal"/>
      <w:lvlRestart w:val="0"/>
      <w:pStyle w:val="1a"/>
      <w:suff w:val="nothing"/>
      <w:lvlText w:val="%1.%2.%6.%7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7">
      <w:start w:val="1"/>
      <w:numFmt w:val="decimal"/>
      <w:lvlRestart w:val="3"/>
      <w:pStyle w:val="111"/>
      <w:suff w:val="nothing"/>
      <w:lvlText w:val="%1.%2.%3.%8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8">
      <w:start w:val="1"/>
      <w:numFmt w:val="decimal"/>
      <w:pStyle w:val="112"/>
      <w:suff w:val="nothing"/>
      <w:lvlText w:val="%1.%2.%3.%8.%9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</w:abstractNum>
  <w:abstractNum w:abstractNumId="19" w15:restartNumberingAfterBreak="0">
    <w:nsid w:val="3FE56FFA"/>
    <w:multiLevelType w:val="hybridMultilevel"/>
    <w:tmpl w:val="1DDCC0FA"/>
    <w:lvl w:ilvl="0" w:tplc="99B8D484">
      <w:start w:val="1"/>
      <w:numFmt w:val="bullet"/>
      <w:pStyle w:val="aa"/>
      <w:lvlText w:val=" "/>
      <w:lvlJc w:val="left"/>
      <w:pPr>
        <w:tabs>
          <w:tab w:val="num" w:pos="0"/>
        </w:tabs>
        <w:ind w:left="0" w:firstLine="198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5D5C8E"/>
    <w:multiLevelType w:val="hybridMultilevel"/>
    <w:tmpl w:val="23DE6F84"/>
    <w:lvl w:ilvl="0" w:tplc="F63601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7A2D4E"/>
    <w:multiLevelType w:val="hybridMultilevel"/>
    <w:tmpl w:val="C8E691F6"/>
    <w:lvl w:ilvl="0" w:tplc="E7044524">
      <w:start w:val="1"/>
      <w:numFmt w:val="bullet"/>
      <w:pStyle w:val="ab"/>
      <w:lvlText w:val=""/>
      <w:lvlJc w:val="left"/>
      <w:pPr>
        <w:tabs>
          <w:tab w:val="num" w:pos="-28"/>
        </w:tabs>
        <w:ind w:left="-28" w:firstLine="2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7E455D"/>
    <w:multiLevelType w:val="hybridMultilevel"/>
    <w:tmpl w:val="506CABD8"/>
    <w:lvl w:ilvl="0" w:tplc="E1C00F4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3" w15:restartNumberingAfterBreak="0">
    <w:nsid w:val="51A73513"/>
    <w:multiLevelType w:val="multilevel"/>
    <w:tmpl w:val="7D767AB4"/>
    <w:lvl w:ilvl="0">
      <w:start w:val="1"/>
      <w:numFmt w:val="decimal"/>
      <w:pStyle w:val="25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bullet"/>
      <w:lvlRestart w:val="0"/>
      <w:pStyle w:val="1b"/>
      <w:lvlText w:val=""/>
      <w:lvlJc w:val="left"/>
      <w:pPr>
        <w:tabs>
          <w:tab w:val="num" w:pos="176"/>
        </w:tabs>
        <w:ind w:left="595" w:firstLine="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902"/>
        </w:tabs>
        <w:ind w:left="902" w:firstLine="0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5859157E"/>
    <w:multiLevelType w:val="hybridMultilevel"/>
    <w:tmpl w:val="87565212"/>
    <w:lvl w:ilvl="0" w:tplc="68DC30B4">
      <w:start w:val="1"/>
      <w:numFmt w:val="bullet"/>
      <w:pStyle w:val="ac"/>
      <w:lvlText w:val=" "/>
      <w:lvlJc w:val="left"/>
      <w:pPr>
        <w:tabs>
          <w:tab w:val="num" w:pos="0"/>
        </w:tabs>
        <w:ind w:left="0" w:firstLine="198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E07759"/>
    <w:multiLevelType w:val="hybridMultilevel"/>
    <w:tmpl w:val="D152B6F4"/>
    <w:lvl w:ilvl="0" w:tplc="41ACD02E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263511"/>
    <w:multiLevelType w:val="hybridMultilevel"/>
    <w:tmpl w:val="7036386E"/>
    <w:lvl w:ilvl="0" w:tplc="F8047B08">
      <w:start w:val="1"/>
      <w:numFmt w:val="bullet"/>
      <w:pStyle w:val="ad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hint="default"/>
        <w:b w:val="0"/>
        <w:i w:val="0"/>
        <w:color w:val="auto"/>
        <w:spacing w:val="-20"/>
        <w:w w:val="100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A704FB"/>
    <w:multiLevelType w:val="hybridMultilevel"/>
    <w:tmpl w:val="D0863BDA"/>
    <w:lvl w:ilvl="0" w:tplc="7AE645AC">
      <w:start w:val="1"/>
      <w:numFmt w:val="bullet"/>
      <w:pStyle w:val="ae"/>
      <w:lvlText w:val=""/>
      <w:lvlJc w:val="left"/>
      <w:pPr>
        <w:tabs>
          <w:tab w:val="num" w:pos="0"/>
        </w:tabs>
        <w:ind w:left="0" w:firstLine="17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2A2124"/>
    <w:multiLevelType w:val="hybridMultilevel"/>
    <w:tmpl w:val="F014E014"/>
    <w:lvl w:ilvl="0" w:tplc="031CB3E4">
      <w:start w:val="1"/>
      <w:numFmt w:val="bullet"/>
      <w:pStyle w:val="af"/>
      <w:lvlText w:val=" "/>
      <w:lvlJc w:val="left"/>
      <w:pPr>
        <w:tabs>
          <w:tab w:val="num" w:pos="0"/>
        </w:tabs>
        <w:ind w:left="0" w:firstLine="198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6E6A65"/>
    <w:multiLevelType w:val="hybridMultilevel"/>
    <w:tmpl w:val="5E321FFC"/>
    <w:lvl w:ilvl="0" w:tplc="01CA0398">
      <w:start w:val="1"/>
      <w:numFmt w:val="bullet"/>
      <w:pStyle w:val="af0"/>
      <w:lvlText w:val=""/>
      <w:lvlJc w:val="left"/>
      <w:pPr>
        <w:tabs>
          <w:tab w:val="num" w:pos="40"/>
        </w:tabs>
        <w:ind w:left="40" w:hanging="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A33B8C"/>
    <w:multiLevelType w:val="multilevel"/>
    <w:tmpl w:val="5B9CF7E6"/>
    <w:lvl w:ilvl="0">
      <w:start w:val="1"/>
      <w:numFmt w:val="decimal"/>
      <w:pStyle w:val="0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1c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26"/>
      <w:suff w:val="nothing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37"/>
        </w:tabs>
        <w:ind w:left="143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37"/>
        </w:tabs>
        <w:ind w:left="143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797"/>
        </w:tabs>
        <w:ind w:left="179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97"/>
        </w:tabs>
        <w:ind w:left="17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7"/>
        </w:tabs>
        <w:ind w:left="2157" w:hanging="1800"/>
      </w:pPr>
      <w:rPr>
        <w:rFonts w:hint="default"/>
      </w:rPr>
    </w:lvl>
  </w:abstractNum>
  <w:abstractNum w:abstractNumId="31" w15:restartNumberingAfterBreak="0">
    <w:nsid w:val="6A16210C"/>
    <w:multiLevelType w:val="hybridMultilevel"/>
    <w:tmpl w:val="A9DE5BB6"/>
    <w:lvl w:ilvl="0" w:tplc="AAD41608">
      <w:start w:val="1"/>
      <w:numFmt w:val="bullet"/>
      <w:pStyle w:val="1d"/>
      <w:lvlText w:val=""/>
      <w:lvlJc w:val="left"/>
      <w:pPr>
        <w:tabs>
          <w:tab w:val="num" w:pos="0"/>
        </w:tabs>
        <w:ind w:left="0" w:firstLine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4E4DE1"/>
    <w:multiLevelType w:val="hybridMultilevel"/>
    <w:tmpl w:val="E1DEA03E"/>
    <w:lvl w:ilvl="0" w:tplc="D6109E64">
      <w:start w:val="1"/>
      <w:numFmt w:val="bullet"/>
      <w:pStyle w:val="af1"/>
      <w:lvlText w:val="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DF2C49"/>
    <w:multiLevelType w:val="hybridMultilevel"/>
    <w:tmpl w:val="CEF2A2F0"/>
    <w:lvl w:ilvl="0" w:tplc="2EC6C2DA">
      <w:start w:val="1"/>
      <w:numFmt w:val="bullet"/>
      <w:pStyle w:val="af2"/>
      <w:lvlText w:val="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23"/>
  </w:num>
  <w:num w:numId="4">
    <w:abstractNumId w:val="27"/>
  </w:num>
  <w:num w:numId="5">
    <w:abstractNumId w:val="0"/>
  </w:num>
  <w:num w:numId="6">
    <w:abstractNumId w:val="30"/>
  </w:num>
  <w:num w:numId="7">
    <w:abstractNumId w:val="17"/>
  </w:num>
  <w:num w:numId="8">
    <w:abstractNumId w:val="16"/>
  </w:num>
  <w:num w:numId="9">
    <w:abstractNumId w:val="18"/>
  </w:num>
  <w:num w:numId="10">
    <w:abstractNumId w:val="11"/>
  </w:num>
  <w:num w:numId="11">
    <w:abstractNumId w:val="12"/>
  </w:num>
  <w:num w:numId="12">
    <w:abstractNumId w:val="28"/>
  </w:num>
  <w:num w:numId="13">
    <w:abstractNumId w:val="33"/>
  </w:num>
  <w:num w:numId="14">
    <w:abstractNumId w:val="5"/>
  </w:num>
  <w:num w:numId="15">
    <w:abstractNumId w:val="7"/>
  </w:num>
  <w:num w:numId="16">
    <w:abstractNumId w:val="32"/>
  </w:num>
  <w:num w:numId="17">
    <w:abstractNumId w:val="2"/>
  </w:num>
  <w:num w:numId="18">
    <w:abstractNumId w:val="31"/>
  </w:num>
  <w:num w:numId="19">
    <w:abstractNumId w:val="29"/>
  </w:num>
  <w:num w:numId="20">
    <w:abstractNumId w:val="14"/>
  </w:num>
  <w:num w:numId="21">
    <w:abstractNumId w:val="24"/>
  </w:num>
  <w:num w:numId="22">
    <w:abstractNumId w:val="3"/>
  </w:num>
  <w:num w:numId="23">
    <w:abstractNumId w:val="8"/>
  </w:num>
  <w:num w:numId="24">
    <w:abstractNumId w:val="9"/>
  </w:num>
  <w:num w:numId="25">
    <w:abstractNumId w:val="21"/>
  </w:num>
  <w:num w:numId="26">
    <w:abstractNumId w:val="19"/>
  </w:num>
  <w:num w:numId="27">
    <w:abstractNumId w:val="6"/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</w:num>
  <w:num w:numId="33">
    <w:abstractNumId w:val="26"/>
  </w:num>
  <w:num w:numId="34">
    <w:abstractNumId w:val="26"/>
    <w:lvlOverride w:ilvl="0">
      <w:startOverride w:val="1"/>
    </w:lvlOverride>
  </w:num>
  <w:num w:numId="35">
    <w:abstractNumId w:val="4"/>
  </w:num>
  <w:num w:numId="36">
    <w:abstractNumId w:val="4"/>
    <w:lvlOverride w:ilvl="0">
      <w:lvl w:ilvl="0" w:tplc="D36EB116">
        <w:start w:val="1"/>
        <w:numFmt w:val="decimal"/>
        <w:lvlText w:val="ПРИЛОЖЕНИЕ %1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BC020866">
        <w:start w:val="1"/>
        <w:numFmt w:val="decimal"/>
        <w:pStyle w:val="22"/>
        <w:suff w:val="nothing"/>
        <w:lvlText w:val="%1.%2. "/>
        <w:lvlJc w:val="left"/>
        <w:pPr>
          <w:ind w:left="0" w:firstLine="0"/>
        </w:pPr>
        <w:rPr>
          <w:rFonts w:ascii="Calibri" w:hAnsi="Calibri" w:hint="default"/>
          <w:b/>
          <w:i w:val="0"/>
          <w:sz w:val="22"/>
          <w:vertAlign w:val="baseline"/>
        </w:r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2"/>
  </w:num>
  <w:num w:numId="39">
    <w:abstractNumId w:val="20"/>
  </w:num>
  <w:num w:numId="40">
    <w:abstractNumId w:val="3"/>
  </w:num>
  <w:num w:numId="41">
    <w:abstractNumId w:val="3"/>
  </w:num>
  <w:num w:numId="42">
    <w:abstractNumId w:val="3"/>
  </w:num>
  <w:num w:numId="43">
    <w:abstractNumId w:val="3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0"/>
  <w:hyphenationZone w:val="140"/>
  <w:noPunctuationKerning/>
  <w:characterSpacingControl w:val="doNotCompress"/>
  <w:hdrShapeDefaults>
    <o:shapedefaults v:ext="edit" spidmax="2049" fill="f" fillcolor="white" stroke="f">
      <v:fill color="white" on="f"/>
      <v:stroke on="f"/>
      <o:colormru v:ext="edit" colors="#4d4d4d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5B8"/>
    <w:rsid w:val="00000169"/>
    <w:rsid w:val="000010D9"/>
    <w:rsid w:val="00003E13"/>
    <w:rsid w:val="00006A3C"/>
    <w:rsid w:val="00006C93"/>
    <w:rsid w:val="00010622"/>
    <w:rsid w:val="0001113F"/>
    <w:rsid w:val="00011BBC"/>
    <w:rsid w:val="000124A2"/>
    <w:rsid w:val="00012603"/>
    <w:rsid w:val="00013802"/>
    <w:rsid w:val="00013A48"/>
    <w:rsid w:val="000158CF"/>
    <w:rsid w:val="00015A5E"/>
    <w:rsid w:val="000171E2"/>
    <w:rsid w:val="00021544"/>
    <w:rsid w:val="000245CD"/>
    <w:rsid w:val="0002492D"/>
    <w:rsid w:val="00026E75"/>
    <w:rsid w:val="00026F07"/>
    <w:rsid w:val="000308DA"/>
    <w:rsid w:val="00031BDE"/>
    <w:rsid w:val="0003220D"/>
    <w:rsid w:val="0003351D"/>
    <w:rsid w:val="000335B8"/>
    <w:rsid w:val="00034464"/>
    <w:rsid w:val="00036805"/>
    <w:rsid w:val="00037344"/>
    <w:rsid w:val="00040617"/>
    <w:rsid w:val="0004128A"/>
    <w:rsid w:val="000421E8"/>
    <w:rsid w:val="00042B23"/>
    <w:rsid w:val="0004305B"/>
    <w:rsid w:val="0004362C"/>
    <w:rsid w:val="000458C2"/>
    <w:rsid w:val="000519A3"/>
    <w:rsid w:val="00053A48"/>
    <w:rsid w:val="000548A8"/>
    <w:rsid w:val="00055AC5"/>
    <w:rsid w:val="00056700"/>
    <w:rsid w:val="00056D38"/>
    <w:rsid w:val="00057709"/>
    <w:rsid w:val="000605BC"/>
    <w:rsid w:val="000615D4"/>
    <w:rsid w:val="00063962"/>
    <w:rsid w:val="00063C6E"/>
    <w:rsid w:val="000669E0"/>
    <w:rsid w:val="00070042"/>
    <w:rsid w:val="00070C5F"/>
    <w:rsid w:val="00071B5D"/>
    <w:rsid w:val="000733DB"/>
    <w:rsid w:val="000734E5"/>
    <w:rsid w:val="00074BF3"/>
    <w:rsid w:val="00081B3C"/>
    <w:rsid w:val="00081F9C"/>
    <w:rsid w:val="0008379C"/>
    <w:rsid w:val="00086009"/>
    <w:rsid w:val="00086DC7"/>
    <w:rsid w:val="0008797F"/>
    <w:rsid w:val="000900F4"/>
    <w:rsid w:val="00091C41"/>
    <w:rsid w:val="000950A9"/>
    <w:rsid w:val="000A0A39"/>
    <w:rsid w:val="000A1713"/>
    <w:rsid w:val="000A2D96"/>
    <w:rsid w:val="000A30E1"/>
    <w:rsid w:val="000A35B6"/>
    <w:rsid w:val="000A3BD7"/>
    <w:rsid w:val="000A47FD"/>
    <w:rsid w:val="000A4951"/>
    <w:rsid w:val="000A4DCC"/>
    <w:rsid w:val="000B02AB"/>
    <w:rsid w:val="000B078A"/>
    <w:rsid w:val="000B1423"/>
    <w:rsid w:val="000B2E39"/>
    <w:rsid w:val="000B370D"/>
    <w:rsid w:val="000B44AC"/>
    <w:rsid w:val="000B62A4"/>
    <w:rsid w:val="000B651E"/>
    <w:rsid w:val="000B7AD3"/>
    <w:rsid w:val="000C10BE"/>
    <w:rsid w:val="000C20DA"/>
    <w:rsid w:val="000C2F07"/>
    <w:rsid w:val="000C32B2"/>
    <w:rsid w:val="000C54F5"/>
    <w:rsid w:val="000C56A3"/>
    <w:rsid w:val="000C5C73"/>
    <w:rsid w:val="000C776C"/>
    <w:rsid w:val="000C7C52"/>
    <w:rsid w:val="000D07CE"/>
    <w:rsid w:val="000D0FB2"/>
    <w:rsid w:val="000D18EF"/>
    <w:rsid w:val="000D36A2"/>
    <w:rsid w:val="000D384F"/>
    <w:rsid w:val="000D3E09"/>
    <w:rsid w:val="000D46AB"/>
    <w:rsid w:val="000D521D"/>
    <w:rsid w:val="000D70AD"/>
    <w:rsid w:val="000D7476"/>
    <w:rsid w:val="000E04AA"/>
    <w:rsid w:val="000E1CBE"/>
    <w:rsid w:val="000E51C9"/>
    <w:rsid w:val="000F22AD"/>
    <w:rsid w:val="000F6A4C"/>
    <w:rsid w:val="000F7B05"/>
    <w:rsid w:val="00101D35"/>
    <w:rsid w:val="001039D5"/>
    <w:rsid w:val="001059F9"/>
    <w:rsid w:val="00106E54"/>
    <w:rsid w:val="00107FCB"/>
    <w:rsid w:val="0011052D"/>
    <w:rsid w:val="00110A8E"/>
    <w:rsid w:val="0011554C"/>
    <w:rsid w:val="00115E2D"/>
    <w:rsid w:val="001208D6"/>
    <w:rsid w:val="00120C58"/>
    <w:rsid w:val="00120D47"/>
    <w:rsid w:val="0012455C"/>
    <w:rsid w:val="00124AF3"/>
    <w:rsid w:val="001256AA"/>
    <w:rsid w:val="00125A8E"/>
    <w:rsid w:val="00126433"/>
    <w:rsid w:val="001275BC"/>
    <w:rsid w:val="001309F6"/>
    <w:rsid w:val="00131267"/>
    <w:rsid w:val="00132B4B"/>
    <w:rsid w:val="00132F72"/>
    <w:rsid w:val="001344FA"/>
    <w:rsid w:val="001347A3"/>
    <w:rsid w:val="00136B83"/>
    <w:rsid w:val="00136D44"/>
    <w:rsid w:val="0014272F"/>
    <w:rsid w:val="00143D7A"/>
    <w:rsid w:val="00144A8D"/>
    <w:rsid w:val="001508E1"/>
    <w:rsid w:val="00150BA1"/>
    <w:rsid w:val="00151860"/>
    <w:rsid w:val="00151DE6"/>
    <w:rsid w:val="0015488F"/>
    <w:rsid w:val="00154ABD"/>
    <w:rsid w:val="0015585A"/>
    <w:rsid w:val="00155953"/>
    <w:rsid w:val="00161BCE"/>
    <w:rsid w:val="00163178"/>
    <w:rsid w:val="001638B3"/>
    <w:rsid w:val="0016426A"/>
    <w:rsid w:val="00165DC9"/>
    <w:rsid w:val="00167CC7"/>
    <w:rsid w:val="00170CEC"/>
    <w:rsid w:val="00173270"/>
    <w:rsid w:val="00173D14"/>
    <w:rsid w:val="00174142"/>
    <w:rsid w:val="001751D2"/>
    <w:rsid w:val="0017553E"/>
    <w:rsid w:val="001758D8"/>
    <w:rsid w:val="001763DD"/>
    <w:rsid w:val="00177DFC"/>
    <w:rsid w:val="00180B85"/>
    <w:rsid w:val="001812D2"/>
    <w:rsid w:val="001816A1"/>
    <w:rsid w:val="00183E29"/>
    <w:rsid w:val="0018481D"/>
    <w:rsid w:val="00185B59"/>
    <w:rsid w:val="00185D04"/>
    <w:rsid w:val="00187123"/>
    <w:rsid w:val="00192DAF"/>
    <w:rsid w:val="0019579A"/>
    <w:rsid w:val="00195A3A"/>
    <w:rsid w:val="00195A7C"/>
    <w:rsid w:val="00195D46"/>
    <w:rsid w:val="001972C9"/>
    <w:rsid w:val="001A57C0"/>
    <w:rsid w:val="001A57C5"/>
    <w:rsid w:val="001A65DE"/>
    <w:rsid w:val="001A6A1D"/>
    <w:rsid w:val="001B25E9"/>
    <w:rsid w:val="001B28D8"/>
    <w:rsid w:val="001B55D6"/>
    <w:rsid w:val="001C1BEC"/>
    <w:rsid w:val="001C1BF0"/>
    <w:rsid w:val="001C1DCD"/>
    <w:rsid w:val="001C2558"/>
    <w:rsid w:val="001C2BB7"/>
    <w:rsid w:val="001C34C8"/>
    <w:rsid w:val="001C402D"/>
    <w:rsid w:val="001C4C24"/>
    <w:rsid w:val="001C5189"/>
    <w:rsid w:val="001C587F"/>
    <w:rsid w:val="001C5CF4"/>
    <w:rsid w:val="001C6862"/>
    <w:rsid w:val="001C6FD1"/>
    <w:rsid w:val="001C7621"/>
    <w:rsid w:val="001D1D77"/>
    <w:rsid w:val="001D41B3"/>
    <w:rsid w:val="001D523C"/>
    <w:rsid w:val="001D7083"/>
    <w:rsid w:val="001E022D"/>
    <w:rsid w:val="001E2054"/>
    <w:rsid w:val="001E4BD5"/>
    <w:rsid w:val="001E6275"/>
    <w:rsid w:val="001F0DF8"/>
    <w:rsid w:val="001F111A"/>
    <w:rsid w:val="001F156D"/>
    <w:rsid w:val="001F25D8"/>
    <w:rsid w:val="001F36B7"/>
    <w:rsid w:val="001F43BD"/>
    <w:rsid w:val="001F60C6"/>
    <w:rsid w:val="001F6A02"/>
    <w:rsid w:val="001F6CD5"/>
    <w:rsid w:val="00200948"/>
    <w:rsid w:val="002013A1"/>
    <w:rsid w:val="00202200"/>
    <w:rsid w:val="00204722"/>
    <w:rsid w:val="00204BBB"/>
    <w:rsid w:val="00205485"/>
    <w:rsid w:val="00213239"/>
    <w:rsid w:val="00213887"/>
    <w:rsid w:val="00216E7E"/>
    <w:rsid w:val="002222D4"/>
    <w:rsid w:val="00222A55"/>
    <w:rsid w:val="00223691"/>
    <w:rsid w:val="00231D49"/>
    <w:rsid w:val="00233943"/>
    <w:rsid w:val="00233B44"/>
    <w:rsid w:val="002348F9"/>
    <w:rsid w:val="00235E84"/>
    <w:rsid w:val="00240686"/>
    <w:rsid w:val="00240A83"/>
    <w:rsid w:val="00241777"/>
    <w:rsid w:val="00241CDB"/>
    <w:rsid w:val="00243105"/>
    <w:rsid w:val="0024338B"/>
    <w:rsid w:val="002435D2"/>
    <w:rsid w:val="00245E72"/>
    <w:rsid w:val="00246035"/>
    <w:rsid w:val="002462BA"/>
    <w:rsid w:val="00247BDD"/>
    <w:rsid w:val="00247F5A"/>
    <w:rsid w:val="002518A0"/>
    <w:rsid w:val="00260028"/>
    <w:rsid w:val="002605A1"/>
    <w:rsid w:val="00260A7D"/>
    <w:rsid w:val="00262EE2"/>
    <w:rsid w:val="002635EC"/>
    <w:rsid w:val="00264BCF"/>
    <w:rsid w:val="00265A36"/>
    <w:rsid w:val="00265BC8"/>
    <w:rsid w:val="00266B2C"/>
    <w:rsid w:val="00274E2E"/>
    <w:rsid w:val="00276BCF"/>
    <w:rsid w:val="00280882"/>
    <w:rsid w:val="0028469B"/>
    <w:rsid w:val="00285A6B"/>
    <w:rsid w:val="0028691B"/>
    <w:rsid w:val="00286B74"/>
    <w:rsid w:val="00290504"/>
    <w:rsid w:val="00291DEB"/>
    <w:rsid w:val="002925E9"/>
    <w:rsid w:val="00292CAE"/>
    <w:rsid w:val="002930FD"/>
    <w:rsid w:val="002942B8"/>
    <w:rsid w:val="00294BE0"/>
    <w:rsid w:val="00294F2D"/>
    <w:rsid w:val="00294F59"/>
    <w:rsid w:val="00295206"/>
    <w:rsid w:val="00295378"/>
    <w:rsid w:val="00295E2F"/>
    <w:rsid w:val="00296585"/>
    <w:rsid w:val="00296F39"/>
    <w:rsid w:val="002A023A"/>
    <w:rsid w:val="002A1C5C"/>
    <w:rsid w:val="002A26F6"/>
    <w:rsid w:val="002A6B2A"/>
    <w:rsid w:val="002A6C1F"/>
    <w:rsid w:val="002B252C"/>
    <w:rsid w:val="002B47D9"/>
    <w:rsid w:val="002B70F5"/>
    <w:rsid w:val="002B7D8C"/>
    <w:rsid w:val="002C14CC"/>
    <w:rsid w:val="002C16CA"/>
    <w:rsid w:val="002C244F"/>
    <w:rsid w:val="002C3DDD"/>
    <w:rsid w:val="002C49C0"/>
    <w:rsid w:val="002C6156"/>
    <w:rsid w:val="002C6B89"/>
    <w:rsid w:val="002D01F6"/>
    <w:rsid w:val="002D0619"/>
    <w:rsid w:val="002D126A"/>
    <w:rsid w:val="002D19F3"/>
    <w:rsid w:val="002D1FF8"/>
    <w:rsid w:val="002D3AFB"/>
    <w:rsid w:val="002D3DBA"/>
    <w:rsid w:val="002D4242"/>
    <w:rsid w:val="002D6E81"/>
    <w:rsid w:val="002D7D76"/>
    <w:rsid w:val="002E01F0"/>
    <w:rsid w:val="002E0D42"/>
    <w:rsid w:val="002E101F"/>
    <w:rsid w:val="002E50E6"/>
    <w:rsid w:val="002E7434"/>
    <w:rsid w:val="002F016D"/>
    <w:rsid w:val="002F1B53"/>
    <w:rsid w:val="002F3C4E"/>
    <w:rsid w:val="002F6965"/>
    <w:rsid w:val="003025D2"/>
    <w:rsid w:val="00302F15"/>
    <w:rsid w:val="003038E5"/>
    <w:rsid w:val="00303E41"/>
    <w:rsid w:val="003043E2"/>
    <w:rsid w:val="00304AD8"/>
    <w:rsid w:val="00304F64"/>
    <w:rsid w:val="00312F80"/>
    <w:rsid w:val="00313A59"/>
    <w:rsid w:val="003140F6"/>
    <w:rsid w:val="0031524E"/>
    <w:rsid w:val="0031714A"/>
    <w:rsid w:val="00317AC6"/>
    <w:rsid w:val="00320D02"/>
    <w:rsid w:val="00321731"/>
    <w:rsid w:val="00321EFA"/>
    <w:rsid w:val="00323D76"/>
    <w:rsid w:val="003245F0"/>
    <w:rsid w:val="003265C7"/>
    <w:rsid w:val="003320A4"/>
    <w:rsid w:val="00334EC4"/>
    <w:rsid w:val="003363E4"/>
    <w:rsid w:val="00336794"/>
    <w:rsid w:val="00337E60"/>
    <w:rsid w:val="00340549"/>
    <w:rsid w:val="00341AE9"/>
    <w:rsid w:val="00342D0D"/>
    <w:rsid w:val="00344BDB"/>
    <w:rsid w:val="00347B09"/>
    <w:rsid w:val="003527DC"/>
    <w:rsid w:val="003532D5"/>
    <w:rsid w:val="00353F45"/>
    <w:rsid w:val="00354C95"/>
    <w:rsid w:val="00355529"/>
    <w:rsid w:val="00360B78"/>
    <w:rsid w:val="0036132E"/>
    <w:rsid w:val="00363DB6"/>
    <w:rsid w:val="0036446C"/>
    <w:rsid w:val="0036598D"/>
    <w:rsid w:val="00370269"/>
    <w:rsid w:val="00371D52"/>
    <w:rsid w:val="003727D3"/>
    <w:rsid w:val="003749D8"/>
    <w:rsid w:val="00374FC7"/>
    <w:rsid w:val="00375604"/>
    <w:rsid w:val="00377099"/>
    <w:rsid w:val="003800B9"/>
    <w:rsid w:val="003800DA"/>
    <w:rsid w:val="003808C4"/>
    <w:rsid w:val="003829CA"/>
    <w:rsid w:val="003832C7"/>
    <w:rsid w:val="003834D7"/>
    <w:rsid w:val="00384EEA"/>
    <w:rsid w:val="00387A76"/>
    <w:rsid w:val="00390C08"/>
    <w:rsid w:val="003911A4"/>
    <w:rsid w:val="00391963"/>
    <w:rsid w:val="00392B0B"/>
    <w:rsid w:val="00392FE7"/>
    <w:rsid w:val="00393552"/>
    <w:rsid w:val="00395318"/>
    <w:rsid w:val="00395D87"/>
    <w:rsid w:val="00395FD3"/>
    <w:rsid w:val="00396467"/>
    <w:rsid w:val="00397480"/>
    <w:rsid w:val="003A09AF"/>
    <w:rsid w:val="003A410C"/>
    <w:rsid w:val="003A51DF"/>
    <w:rsid w:val="003B110C"/>
    <w:rsid w:val="003B253A"/>
    <w:rsid w:val="003B25AE"/>
    <w:rsid w:val="003B5ED2"/>
    <w:rsid w:val="003B669A"/>
    <w:rsid w:val="003B6C04"/>
    <w:rsid w:val="003C05C7"/>
    <w:rsid w:val="003C0A85"/>
    <w:rsid w:val="003C0E5C"/>
    <w:rsid w:val="003C1929"/>
    <w:rsid w:val="003C323B"/>
    <w:rsid w:val="003C3BAD"/>
    <w:rsid w:val="003C421E"/>
    <w:rsid w:val="003C5AA0"/>
    <w:rsid w:val="003C64F8"/>
    <w:rsid w:val="003D097D"/>
    <w:rsid w:val="003D20FE"/>
    <w:rsid w:val="003D41F2"/>
    <w:rsid w:val="003D6DD6"/>
    <w:rsid w:val="003E2742"/>
    <w:rsid w:val="003E2D7B"/>
    <w:rsid w:val="003E376B"/>
    <w:rsid w:val="003E6624"/>
    <w:rsid w:val="003F2165"/>
    <w:rsid w:val="003F278B"/>
    <w:rsid w:val="003F2C55"/>
    <w:rsid w:val="003F3296"/>
    <w:rsid w:val="003F4A02"/>
    <w:rsid w:val="003F51F7"/>
    <w:rsid w:val="003F5890"/>
    <w:rsid w:val="003F5FE4"/>
    <w:rsid w:val="003F6BAB"/>
    <w:rsid w:val="003F7A02"/>
    <w:rsid w:val="0040073B"/>
    <w:rsid w:val="00402866"/>
    <w:rsid w:val="0040294F"/>
    <w:rsid w:val="00406381"/>
    <w:rsid w:val="004067F4"/>
    <w:rsid w:val="0041073C"/>
    <w:rsid w:val="00411EC1"/>
    <w:rsid w:val="00412F16"/>
    <w:rsid w:val="00413AC7"/>
    <w:rsid w:val="004147BB"/>
    <w:rsid w:val="0041777B"/>
    <w:rsid w:val="00420214"/>
    <w:rsid w:val="00422258"/>
    <w:rsid w:val="00423D98"/>
    <w:rsid w:val="00424E18"/>
    <w:rsid w:val="004258D6"/>
    <w:rsid w:val="00425E97"/>
    <w:rsid w:val="004271DF"/>
    <w:rsid w:val="00430D08"/>
    <w:rsid w:val="0043131C"/>
    <w:rsid w:val="00432EE3"/>
    <w:rsid w:val="004332F2"/>
    <w:rsid w:val="00433438"/>
    <w:rsid w:val="00434009"/>
    <w:rsid w:val="004346D6"/>
    <w:rsid w:val="00434F46"/>
    <w:rsid w:val="00435BFE"/>
    <w:rsid w:val="00436769"/>
    <w:rsid w:val="00436E23"/>
    <w:rsid w:val="00437916"/>
    <w:rsid w:val="00437C90"/>
    <w:rsid w:val="00437F62"/>
    <w:rsid w:val="00440363"/>
    <w:rsid w:val="00440AE0"/>
    <w:rsid w:val="004412CF"/>
    <w:rsid w:val="00441A06"/>
    <w:rsid w:val="00441DE3"/>
    <w:rsid w:val="00443275"/>
    <w:rsid w:val="004437A9"/>
    <w:rsid w:val="004458AA"/>
    <w:rsid w:val="00447639"/>
    <w:rsid w:val="0044769B"/>
    <w:rsid w:val="00450E17"/>
    <w:rsid w:val="00450F65"/>
    <w:rsid w:val="00452868"/>
    <w:rsid w:val="00454402"/>
    <w:rsid w:val="00456557"/>
    <w:rsid w:val="0046196C"/>
    <w:rsid w:val="00461AC0"/>
    <w:rsid w:val="00461AD5"/>
    <w:rsid w:val="00461B19"/>
    <w:rsid w:val="00463A8E"/>
    <w:rsid w:val="00463F3E"/>
    <w:rsid w:val="00464B5A"/>
    <w:rsid w:val="00464D7A"/>
    <w:rsid w:val="00464F31"/>
    <w:rsid w:val="004655CF"/>
    <w:rsid w:val="00470CEB"/>
    <w:rsid w:val="00473CB6"/>
    <w:rsid w:val="00474A2A"/>
    <w:rsid w:val="004754D1"/>
    <w:rsid w:val="0047612A"/>
    <w:rsid w:val="004768A3"/>
    <w:rsid w:val="00476DC2"/>
    <w:rsid w:val="004823DC"/>
    <w:rsid w:val="0048323A"/>
    <w:rsid w:val="00483B86"/>
    <w:rsid w:val="0048467E"/>
    <w:rsid w:val="004866EA"/>
    <w:rsid w:val="00486F8A"/>
    <w:rsid w:val="00490469"/>
    <w:rsid w:val="00490792"/>
    <w:rsid w:val="00490EDB"/>
    <w:rsid w:val="00491ADF"/>
    <w:rsid w:val="004923C2"/>
    <w:rsid w:val="00492B0E"/>
    <w:rsid w:val="0049572B"/>
    <w:rsid w:val="00496C0A"/>
    <w:rsid w:val="004A097C"/>
    <w:rsid w:val="004A0C6B"/>
    <w:rsid w:val="004A1DE5"/>
    <w:rsid w:val="004A2EAF"/>
    <w:rsid w:val="004A465C"/>
    <w:rsid w:val="004B67F2"/>
    <w:rsid w:val="004B6D88"/>
    <w:rsid w:val="004B79B7"/>
    <w:rsid w:val="004C0A14"/>
    <w:rsid w:val="004C235B"/>
    <w:rsid w:val="004C46D2"/>
    <w:rsid w:val="004C69F2"/>
    <w:rsid w:val="004D0409"/>
    <w:rsid w:val="004D1F73"/>
    <w:rsid w:val="004D25F2"/>
    <w:rsid w:val="004D5278"/>
    <w:rsid w:val="004D5483"/>
    <w:rsid w:val="004D5D4E"/>
    <w:rsid w:val="004D5FB7"/>
    <w:rsid w:val="004D68F5"/>
    <w:rsid w:val="004D6F86"/>
    <w:rsid w:val="004D7E5D"/>
    <w:rsid w:val="004E1EC8"/>
    <w:rsid w:val="004E288D"/>
    <w:rsid w:val="004E3347"/>
    <w:rsid w:val="004E4060"/>
    <w:rsid w:val="004E4ED4"/>
    <w:rsid w:val="004E6442"/>
    <w:rsid w:val="004E6905"/>
    <w:rsid w:val="004E74CE"/>
    <w:rsid w:val="004F038A"/>
    <w:rsid w:val="004F2888"/>
    <w:rsid w:val="004F2BF0"/>
    <w:rsid w:val="004F2ECD"/>
    <w:rsid w:val="004F6E75"/>
    <w:rsid w:val="005026F8"/>
    <w:rsid w:val="0050363D"/>
    <w:rsid w:val="00503B56"/>
    <w:rsid w:val="00505C52"/>
    <w:rsid w:val="005073F8"/>
    <w:rsid w:val="00511F9A"/>
    <w:rsid w:val="0051228B"/>
    <w:rsid w:val="005169EE"/>
    <w:rsid w:val="00517A4A"/>
    <w:rsid w:val="005208A0"/>
    <w:rsid w:val="005208A3"/>
    <w:rsid w:val="005219E1"/>
    <w:rsid w:val="005230F1"/>
    <w:rsid w:val="005254B3"/>
    <w:rsid w:val="005262AD"/>
    <w:rsid w:val="005307C6"/>
    <w:rsid w:val="00531BC1"/>
    <w:rsid w:val="005330DB"/>
    <w:rsid w:val="00533827"/>
    <w:rsid w:val="005347E2"/>
    <w:rsid w:val="00534980"/>
    <w:rsid w:val="0053533E"/>
    <w:rsid w:val="00537CC8"/>
    <w:rsid w:val="005442B5"/>
    <w:rsid w:val="00545073"/>
    <w:rsid w:val="005456EB"/>
    <w:rsid w:val="00546267"/>
    <w:rsid w:val="005463E2"/>
    <w:rsid w:val="00550BDE"/>
    <w:rsid w:val="00550D94"/>
    <w:rsid w:val="00551A03"/>
    <w:rsid w:val="005538FF"/>
    <w:rsid w:val="00562559"/>
    <w:rsid w:val="005644D7"/>
    <w:rsid w:val="0056753D"/>
    <w:rsid w:val="00572BB4"/>
    <w:rsid w:val="005737F2"/>
    <w:rsid w:val="00577FAD"/>
    <w:rsid w:val="00580124"/>
    <w:rsid w:val="00580B31"/>
    <w:rsid w:val="00580F32"/>
    <w:rsid w:val="0058340A"/>
    <w:rsid w:val="00584AAC"/>
    <w:rsid w:val="00585B52"/>
    <w:rsid w:val="00585B6F"/>
    <w:rsid w:val="00586397"/>
    <w:rsid w:val="00587114"/>
    <w:rsid w:val="005905E0"/>
    <w:rsid w:val="00590668"/>
    <w:rsid w:val="00592442"/>
    <w:rsid w:val="00593DA8"/>
    <w:rsid w:val="00593F22"/>
    <w:rsid w:val="00594C54"/>
    <w:rsid w:val="00596C7A"/>
    <w:rsid w:val="00597252"/>
    <w:rsid w:val="005A03A3"/>
    <w:rsid w:val="005A2C6F"/>
    <w:rsid w:val="005A2EC8"/>
    <w:rsid w:val="005A6FE1"/>
    <w:rsid w:val="005B0831"/>
    <w:rsid w:val="005B190A"/>
    <w:rsid w:val="005B20F1"/>
    <w:rsid w:val="005B2CB1"/>
    <w:rsid w:val="005B49B6"/>
    <w:rsid w:val="005B6055"/>
    <w:rsid w:val="005C2138"/>
    <w:rsid w:val="005C25E9"/>
    <w:rsid w:val="005C2AC7"/>
    <w:rsid w:val="005C2C75"/>
    <w:rsid w:val="005C425D"/>
    <w:rsid w:val="005C536D"/>
    <w:rsid w:val="005C573D"/>
    <w:rsid w:val="005C5DD3"/>
    <w:rsid w:val="005C65CA"/>
    <w:rsid w:val="005D3590"/>
    <w:rsid w:val="005D3F1C"/>
    <w:rsid w:val="005D4CB7"/>
    <w:rsid w:val="005D7F79"/>
    <w:rsid w:val="005E00CF"/>
    <w:rsid w:val="005E0AC2"/>
    <w:rsid w:val="005E0E3A"/>
    <w:rsid w:val="005E182F"/>
    <w:rsid w:val="005E3B60"/>
    <w:rsid w:val="005E3BA4"/>
    <w:rsid w:val="005E59DF"/>
    <w:rsid w:val="005E5EBD"/>
    <w:rsid w:val="005F1C23"/>
    <w:rsid w:val="005F46F6"/>
    <w:rsid w:val="005F5834"/>
    <w:rsid w:val="005F5C80"/>
    <w:rsid w:val="005F6BC1"/>
    <w:rsid w:val="005F769F"/>
    <w:rsid w:val="006046CD"/>
    <w:rsid w:val="00605BC9"/>
    <w:rsid w:val="006077C6"/>
    <w:rsid w:val="00607FD6"/>
    <w:rsid w:val="006102B3"/>
    <w:rsid w:val="00610E25"/>
    <w:rsid w:val="0061125A"/>
    <w:rsid w:val="00611F1B"/>
    <w:rsid w:val="006130D6"/>
    <w:rsid w:val="006134FE"/>
    <w:rsid w:val="00613FA5"/>
    <w:rsid w:val="00615F79"/>
    <w:rsid w:val="006205D3"/>
    <w:rsid w:val="00620653"/>
    <w:rsid w:val="00620F2C"/>
    <w:rsid w:val="0062206C"/>
    <w:rsid w:val="00622916"/>
    <w:rsid w:val="00623F03"/>
    <w:rsid w:val="00626795"/>
    <w:rsid w:val="00626F39"/>
    <w:rsid w:val="00627B5F"/>
    <w:rsid w:val="00627FD8"/>
    <w:rsid w:val="006304C9"/>
    <w:rsid w:val="0063148F"/>
    <w:rsid w:val="00632E55"/>
    <w:rsid w:val="00633D1E"/>
    <w:rsid w:val="00634023"/>
    <w:rsid w:val="006341D0"/>
    <w:rsid w:val="00634EBE"/>
    <w:rsid w:val="0063581B"/>
    <w:rsid w:val="006379CC"/>
    <w:rsid w:val="006409A5"/>
    <w:rsid w:val="00641A5D"/>
    <w:rsid w:val="0064219E"/>
    <w:rsid w:val="00646E35"/>
    <w:rsid w:val="00646E93"/>
    <w:rsid w:val="0064792E"/>
    <w:rsid w:val="00651268"/>
    <w:rsid w:val="0065288A"/>
    <w:rsid w:val="006544F1"/>
    <w:rsid w:val="006547AE"/>
    <w:rsid w:val="00654E68"/>
    <w:rsid w:val="00656AEC"/>
    <w:rsid w:val="00656C30"/>
    <w:rsid w:val="00662A33"/>
    <w:rsid w:val="00663581"/>
    <w:rsid w:val="00664D63"/>
    <w:rsid w:val="00664F68"/>
    <w:rsid w:val="00665945"/>
    <w:rsid w:val="00666A93"/>
    <w:rsid w:val="00667F94"/>
    <w:rsid w:val="00670EF5"/>
    <w:rsid w:val="00672010"/>
    <w:rsid w:val="006727BF"/>
    <w:rsid w:val="00674C77"/>
    <w:rsid w:val="0067687D"/>
    <w:rsid w:val="00677FB6"/>
    <w:rsid w:val="0068446B"/>
    <w:rsid w:val="0068529B"/>
    <w:rsid w:val="00686C61"/>
    <w:rsid w:val="00687BA4"/>
    <w:rsid w:val="00690D02"/>
    <w:rsid w:val="00691BB5"/>
    <w:rsid w:val="00692A65"/>
    <w:rsid w:val="00693451"/>
    <w:rsid w:val="006A0DA1"/>
    <w:rsid w:val="006A6D27"/>
    <w:rsid w:val="006A7AEF"/>
    <w:rsid w:val="006B0B91"/>
    <w:rsid w:val="006B13FF"/>
    <w:rsid w:val="006B1C55"/>
    <w:rsid w:val="006B2099"/>
    <w:rsid w:val="006B26E7"/>
    <w:rsid w:val="006B6DA8"/>
    <w:rsid w:val="006C1D18"/>
    <w:rsid w:val="006C3E76"/>
    <w:rsid w:val="006C4786"/>
    <w:rsid w:val="006C4E7C"/>
    <w:rsid w:val="006C4E90"/>
    <w:rsid w:val="006C6465"/>
    <w:rsid w:val="006D369E"/>
    <w:rsid w:val="006D51CC"/>
    <w:rsid w:val="006D51D3"/>
    <w:rsid w:val="006D7351"/>
    <w:rsid w:val="006E02F9"/>
    <w:rsid w:val="006E03B3"/>
    <w:rsid w:val="006E1FB4"/>
    <w:rsid w:val="006E3084"/>
    <w:rsid w:val="006E44CE"/>
    <w:rsid w:val="006E70C1"/>
    <w:rsid w:val="006E797B"/>
    <w:rsid w:val="006E7BB4"/>
    <w:rsid w:val="006F23B5"/>
    <w:rsid w:val="006F43F4"/>
    <w:rsid w:val="00700EAA"/>
    <w:rsid w:val="007016A6"/>
    <w:rsid w:val="00702A14"/>
    <w:rsid w:val="007051BE"/>
    <w:rsid w:val="00705A87"/>
    <w:rsid w:val="0070636C"/>
    <w:rsid w:val="007124C7"/>
    <w:rsid w:val="00713C1C"/>
    <w:rsid w:val="00715975"/>
    <w:rsid w:val="00715BFB"/>
    <w:rsid w:val="00715C62"/>
    <w:rsid w:val="007161EB"/>
    <w:rsid w:val="007179D3"/>
    <w:rsid w:val="00720283"/>
    <w:rsid w:val="0072059F"/>
    <w:rsid w:val="0072100A"/>
    <w:rsid w:val="0072109F"/>
    <w:rsid w:val="00721D38"/>
    <w:rsid w:val="007232B5"/>
    <w:rsid w:val="00725163"/>
    <w:rsid w:val="00725C3E"/>
    <w:rsid w:val="0073508D"/>
    <w:rsid w:val="00735BEA"/>
    <w:rsid w:val="00744D53"/>
    <w:rsid w:val="00745881"/>
    <w:rsid w:val="00747A45"/>
    <w:rsid w:val="00750427"/>
    <w:rsid w:val="00750AF9"/>
    <w:rsid w:val="00753140"/>
    <w:rsid w:val="0075408A"/>
    <w:rsid w:val="007557AE"/>
    <w:rsid w:val="00757C56"/>
    <w:rsid w:val="007615F8"/>
    <w:rsid w:val="00762F6A"/>
    <w:rsid w:val="00763AF7"/>
    <w:rsid w:val="00767BD5"/>
    <w:rsid w:val="00767FC7"/>
    <w:rsid w:val="00770172"/>
    <w:rsid w:val="00770E35"/>
    <w:rsid w:val="00773BF3"/>
    <w:rsid w:val="00774E33"/>
    <w:rsid w:val="00775398"/>
    <w:rsid w:val="007757D3"/>
    <w:rsid w:val="00775A89"/>
    <w:rsid w:val="007765B9"/>
    <w:rsid w:val="00777D35"/>
    <w:rsid w:val="00780CE5"/>
    <w:rsid w:val="00782F8E"/>
    <w:rsid w:val="00783124"/>
    <w:rsid w:val="007838CA"/>
    <w:rsid w:val="00784131"/>
    <w:rsid w:val="007846C8"/>
    <w:rsid w:val="00784B51"/>
    <w:rsid w:val="00784E80"/>
    <w:rsid w:val="00787443"/>
    <w:rsid w:val="007902DE"/>
    <w:rsid w:val="00791A1A"/>
    <w:rsid w:val="00796C56"/>
    <w:rsid w:val="007A00C2"/>
    <w:rsid w:val="007A0702"/>
    <w:rsid w:val="007A1C71"/>
    <w:rsid w:val="007A1D6A"/>
    <w:rsid w:val="007A24B9"/>
    <w:rsid w:val="007A304F"/>
    <w:rsid w:val="007A55E7"/>
    <w:rsid w:val="007A62E7"/>
    <w:rsid w:val="007A7368"/>
    <w:rsid w:val="007B0329"/>
    <w:rsid w:val="007B0689"/>
    <w:rsid w:val="007B2297"/>
    <w:rsid w:val="007B37A1"/>
    <w:rsid w:val="007B4FDF"/>
    <w:rsid w:val="007B77DA"/>
    <w:rsid w:val="007C095E"/>
    <w:rsid w:val="007C2E6B"/>
    <w:rsid w:val="007C3DAE"/>
    <w:rsid w:val="007C4F42"/>
    <w:rsid w:val="007C5C6F"/>
    <w:rsid w:val="007C5E5F"/>
    <w:rsid w:val="007C67DE"/>
    <w:rsid w:val="007C7373"/>
    <w:rsid w:val="007C7D82"/>
    <w:rsid w:val="007D1925"/>
    <w:rsid w:val="007D3A4C"/>
    <w:rsid w:val="007D4E18"/>
    <w:rsid w:val="007D6C0C"/>
    <w:rsid w:val="007D7FFB"/>
    <w:rsid w:val="007E2A47"/>
    <w:rsid w:val="007E3615"/>
    <w:rsid w:val="007E47DB"/>
    <w:rsid w:val="007E50F2"/>
    <w:rsid w:val="007E523E"/>
    <w:rsid w:val="007E78AB"/>
    <w:rsid w:val="007F46F0"/>
    <w:rsid w:val="008003B8"/>
    <w:rsid w:val="008012C1"/>
    <w:rsid w:val="0080201B"/>
    <w:rsid w:val="00802712"/>
    <w:rsid w:val="00805EAC"/>
    <w:rsid w:val="0080646E"/>
    <w:rsid w:val="008077D8"/>
    <w:rsid w:val="0081014C"/>
    <w:rsid w:val="0081029B"/>
    <w:rsid w:val="00810778"/>
    <w:rsid w:val="00811CC6"/>
    <w:rsid w:val="00811D74"/>
    <w:rsid w:val="00812627"/>
    <w:rsid w:val="008128B4"/>
    <w:rsid w:val="0081425F"/>
    <w:rsid w:val="00814DC8"/>
    <w:rsid w:val="00814F18"/>
    <w:rsid w:val="0081546F"/>
    <w:rsid w:val="0081597A"/>
    <w:rsid w:val="008161D8"/>
    <w:rsid w:val="00816384"/>
    <w:rsid w:val="00816F42"/>
    <w:rsid w:val="00817025"/>
    <w:rsid w:val="00820F70"/>
    <w:rsid w:val="0082203B"/>
    <w:rsid w:val="00822CB2"/>
    <w:rsid w:val="008257EE"/>
    <w:rsid w:val="00826E28"/>
    <w:rsid w:val="00827BE3"/>
    <w:rsid w:val="00827C45"/>
    <w:rsid w:val="00831F1E"/>
    <w:rsid w:val="0083231A"/>
    <w:rsid w:val="0084022C"/>
    <w:rsid w:val="00841857"/>
    <w:rsid w:val="0084193A"/>
    <w:rsid w:val="008430AC"/>
    <w:rsid w:val="00844C4B"/>
    <w:rsid w:val="0084616A"/>
    <w:rsid w:val="00846AA4"/>
    <w:rsid w:val="00846FDF"/>
    <w:rsid w:val="00852DB1"/>
    <w:rsid w:val="008530D5"/>
    <w:rsid w:val="0085399E"/>
    <w:rsid w:val="0085778C"/>
    <w:rsid w:val="008602D8"/>
    <w:rsid w:val="00860B91"/>
    <w:rsid w:val="00866386"/>
    <w:rsid w:val="00870620"/>
    <w:rsid w:val="00870699"/>
    <w:rsid w:val="00870B58"/>
    <w:rsid w:val="008713D4"/>
    <w:rsid w:val="008716E9"/>
    <w:rsid w:val="0087190D"/>
    <w:rsid w:val="00873E10"/>
    <w:rsid w:val="00874754"/>
    <w:rsid w:val="008750EC"/>
    <w:rsid w:val="00877888"/>
    <w:rsid w:val="00883D53"/>
    <w:rsid w:val="00883E68"/>
    <w:rsid w:val="00884939"/>
    <w:rsid w:val="00890638"/>
    <w:rsid w:val="00892F1C"/>
    <w:rsid w:val="008937EC"/>
    <w:rsid w:val="0089586A"/>
    <w:rsid w:val="008A0710"/>
    <w:rsid w:val="008A126C"/>
    <w:rsid w:val="008A1FCE"/>
    <w:rsid w:val="008A2158"/>
    <w:rsid w:val="008A2492"/>
    <w:rsid w:val="008A324A"/>
    <w:rsid w:val="008A3439"/>
    <w:rsid w:val="008A4A58"/>
    <w:rsid w:val="008A65CA"/>
    <w:rsid w:val="008A6751"/>
    <w:rsid w:val="008A6ED6"/>
    <w:rsid w:val="008A70A7"/>
    <w:rsid w:val="008A7108"/>
    <w:rsid w:val="008A7EE0"/>
    <w:rsid w:val="008B0163"/>
    <w:rsid w:val="008B0D92"/>
    <w:rsid w:val="008B1D1D"/>
    <w:rsid w:val="008B32C8"/>
    <w:rsid w:val="008B3DFB"/>
    <w:rsid w:val="008B4705"/>
    <w:rsid w:val="008B478B"/>
    <w:rsid w:val="008B7B9F"/>
    <w:rsid w:val="008C0F05"/>
    <w:rsid w:val="008C153C"/>
    <w:rsid w:val="008C1C28"/>
    <w:rsid w:val="008C1F7E"/>
    <w:rsid w:val="008C2066"/>
    <w:rsid w:val="008C2757"/>
    <w:rsid w:val="008C3160"/>
    <w:rsid w:val="008C48A2"/>
    <w:rsid w:val="008C4B52"/>
    <w:rsid w:val="008C5AA2"/>
    <w:rsid w:val="008D0154"/>
    <w:rsid w:val="008D227F"/>
    <w:rsid w:val="008D2558"/>
    <w:rsid w:val="008D34E7"/>
    <w:rsid w:val="008D44DB"/>
    <w:rsid w:val="008D6FCF"/>
    <w:rsid w:val="008D749E"/>
    <w:rsid w:val="008D76A1"/>
    <w:rsid w:val="008E1AD2"/>
    <w:rsid w:val="008E1E93"/>
    <w:rsid w:val="008E3456"/>
    <w:rsid w:val="008E4023"/>
    <w:rsid w:val="008E4358"/>
    <w:rsid w:val="008E6630"/>
    <w:rsid w:val="008E68A8"/>
    <w:rsid w:val="008E6C11"/>
    <w:rsid w:val="008E7ED9"/>
    <w:rsid w:val="008F0629"/>
    <w:rsid w:val="008F0881"/>
    <w:rsid w:val="008F2B23"/>
    <w:rsid w:val="008F4C2A"/>
    <w:rsid w:val="008F6ABB"/>
    <w:rsid w:val="008F7C4E"/>
    <w:rsid w:val="009012F4"/>
    <w:rsid w:val="00901747"/>
    <w:rsid w:val="00901FDD"/>
    <w:rsid w:val="00903DEE"/>
    <w:rsid w:val="0090418F"/>
    <w:rsid w:val="00905C0E"/>
    <w:rsid w:val="00906C4C"/>
    <w:rsid w:val="00910821"/>
    <w:rsid w:val="00910ADC"/>
    <w:rsid w:val="0091162F"/>
    <w:rsid w:val="0091180C"/>
    <w:rsid w:val="00911C40"/>
    <w:rsid w:val="009128F2"/>
    <w:rsid w:val="009146F8"/>
    <w:rsid w:val="00914D86"/>
    <w:rsid w:val="00915303"/>
    <w:rsid w:val="009156AF"/>
    <w:rsid w:val="00916A6C"/>
    <w:rsid w:val="00921DAD"/>
    <w:rsid w:val="00922434"/>
    <w:rsid w:val="00923246"/>
    <w:rsid w:val="00923F40"/>
    <w:rsid w:val="009248B4"/>
    <w:rsid w:val="0092495C"/>
    <w:rsid w:val="00925853"/>
    <w:rsid w:val="00927157"/>
    <w:rsid w:val="00927BE9"/>
    <w:rsid w:val="00930250"/>
    <w:rsid w:val="009307EE"/>
    <w:rsid w:val="00930CAA"/>
    <w:rsid w:val="00930D1C"/>
    <w:rsid w:val="009311E2"/>
    <w:rsid w:val="00936272"/>
    <w:rsid w:val="00937F7E"/>
    <w:rsid w:val="009405E2"/>
    <w:rsid w:val="00940727"/>
    <w:rsid w:val="009407FA"/>
    <w:rsid w:val="009419F3"/>
    <w:rsid w:val="009429F9"/>
    <w:rsid w:val="00943888"/>
    <w:rsid w:val="00947843"/>
    <w:rsid w:val="00947B6A"/>
    <w:rsid w:val="0095161A"/>
    <w:rsid w:val="00951662"/>
    <w:rsid w:val="00951BE0"/>
    <w:rsid w:val="00952582"/>
    <w:rsid w:val="00952B8D"/>
    <w:rsid w:val="00954408"/>
    <w:rsid w:val="009549E9"/>
    <w:rsid w:val="00954AB1"/>
    <w:rsid w:val="00957055"/>
    <w:rsid w:val="00957C11"/>
    <w:rsid w:val="009658C1"/>
    <w:rsid w:val="009667DE"/>
    <w:rsid w:val="00966E88"/>
    <w:rsid w:val="00967675"/>
    <w:rsid w:val="00971A9E"/>
    <w:rsid w:val="00971E66"/>
    <w:rsid w:val="00972B02"/>
    <w:rsid w:val="00976188"/>
    <w:rsid w:val="00980876"/>
    <w:rsid w:val="00982137"/>
    <w:rsid w:val="00983C1D"/>
    <w:rsid w:val="009849C7"/>
    <w:rsid w:val="00985A01"/>
    <w:rsid w:val="0098630C"/>
    <w:rsid w:val="009867D2"/>
    <w:rsid w:val="00987170"/>
    <w:rsid w:val="00987192"/>
    <w:rsid w:val="00987E08"/>
    <w:rsid w:val="00991D76"/>
    <w:rsid w:val="00991D91"/>
    <w:rsid w:val="00993374"/>
    <w:rsid w:val="00994159"/>
    <w:rsid w:val="00995495"/>
    <w:rsid w:val="00996E53"/>
    <w:rsid w:val="00997D09"/>
    <w:rsid w:val="00997FB9"/>
    <w:rsid w:val="009A01C7"/>
    <w:rsid w:val="009A043E"/>
    <w:rsid w:val="009A16AD"/>
    <w:rsid w:val="009A29E5"/>
    <w:rsid w:val="009A33ED"/>
    <w:rsid w:val="009A38A7"/>
    <w:rsid w:val="009A47F8"/>
    <w:rsid w:val="009A4C0B"/>
    <w:rsid w:val="009A63DC"/>
    <w:rsid w:val="009A796E"/>
    <w:rsid w:val="009A7AE6"/>
    <w:rsid w:val="009B196B"/>
    <w:rsid w:val="009B3D0F"/>
    <w:rsid w:val="009B48CE"/>
    <w:rsid w:val="009B583A"/>
    <w:rsid w:val="009C0E00"/>
    <w:rsid w:val="009C407E"/>
    <w:rsid w:val="009C417E"/>
    <w:rsid w:val="009C58E1"/>
    <w:rsid w:val="009C71E8"/>
    <w:rsid w:val="009C79AD"/>
    <w:rsid w:val="009D043C"/>
    <w:rsid w:val="009D1EDE"/>
    <w:rsid w:val="009D2BFF"/>
    <w:rsid w:val="009D42B9"/>
    <w:rsid w:val="009D6947"/>
    <w:rsid w:val="009E420E"/>
    <w:rsid w:val="009E4AC8"/>
    <w:rsid w:val="009E4F99"/>
    <w:rsid w:val="009E68A1"/>
    <w:rsid w:val="009F03F1"/>
    <w:rsid w:val="009F1AFF"/>
    <w:rsid w:val="009F2475"/>
    <w:rsid w:val="009F2F5E"/>
    <w:rsid w:val="009F3892"/>
    <w:rsid w:val="00A00FF4"/>
    <w:rsid w:val="00A01756"/>
    <w:rsid w:val="00A01779"/>
    <w:rsid w:val="00A0254F"/>
    <w:rsid w:val="00A02964"/>
    <w:rsid w:val="00A02D0C"/>
    <w:rsid w:val="00A0465F"/>
    <w:rsid w:val="00A0739E"/>
    <w:rsid w:val="00A07928"/>
    <w:rsid w:val="00A111F5"/>
    <w:rsid w:val="00A1231A"/>
    <w:rsid w:val="00A12CDF"/>
    <w:rsid w:val="00A130F3"/>
    <w:rsid w:val="00A13109"/>
    <w:rsid w:val="00A133B4"/>
    <w:rsid w:val="00A1349E"/>
    <w:rsid w:val="00A137B7"/>
    <w:rsid w:val="00A14ACA"/>
    <w:rsid w:val="00A1640F"/>
    <w:rsid w:val="00A175CE"/>
    <w:rsid w:val="00A2218C"/>
    <w:rsid w:val="00A22623"/>
    <w:rsid w:val="00A23BED"/>
    <w:rsid w:val="00A25BC1"/>
    <w:rsid w:val="00A27464"/>
    <w:rsid w:val="00A30116"/>
    <w:rsid w:val="00A33D11"/>
    <w:rsid w:val="00A3407B"/>
    <w:rsid w:val="00A344AF"/>
    <w:rsid w:val="00A36B36"/>
    <w:rsid w:val="00A36D6F"/>
    <w:rsid w:val="00A3794B"/>
    <w:rsid w:val="00A40B08"/>
    <w:rsid w:val="00A41677"/>
    <w:rsid w:val="00A43638"/>
    <w:rsid w:val="00A43802"/>
    <w:rsid w:val="00A45AD1"/>
    <w:rsid w:val="00A47837"/>
    <w:rsid w:val="00A47C19"/>
    <w:rsid w:val="00A508B5"/>
    <w:rsid w:val="00A51E3E"/>
    <w:rsid w:val="00A5326B"/>
    <w:rsid w:val="00A54066"/>
    <w:rsid w:val="00A5568C"/>
    <w:rsid w:val="00A567EF"/>
    <w:rsid w:val="00A56904"/>
    <w:rsid w:val="00A57844"/>
    <w:rsid w:val="00A600E6"/>
    <w:rsid w:val="00A62C0F"/>
    <w:rsid w:val="00A634A4"/>
    <w:rsid w:val="00A639C9"/>
    <w:rsid w:val="00A63CCF"/>
    <w:rsid w:val="00A65D4E"/>
    <w:rsid w:val="00A66843"/>
    <w:rsid w:val="00A709A7"/>
    <w:rsid w:val="00A70F2D"/>
    <w:rsid w:val="00A71923"/>
    <w:rsid w:val="00A72256"/>
    <w:rsid w:val="00A85CF7"/>
    <w:rsid w:val="00A86670"/>
    <w:rsid w:val="00A9059F"/>
    <w:rsid w:val="00A9128A"/>
    <w:rsid w:val="00A952CF"/>
    <w:rsid w:val="00A96768"/>
    <w:rsid w:val="00A971D7"/>
    <w:rsid w:val="00A97E91"/>
    <w:rsid w:val="00AA2488"/>
    <w:rsid w:val="00AA2B32"/>
    <w:rsid w:val="00AA52E9"/>
    <w:rsid w:val="00AA5ECC"/>
    <w:rsid w:val="00AB083E"/>
    <w:rsid w:val="00AB2BA7"/>
    <w:rsid w:val="00AB3346"/>
    <w:rsid w:val="00AB6B67"/>
    <w:rsid w:val="00AB75BB"/>
    <w:rsid w:val="00AB7C46"/>
    <w:rsid w:val="00AB7DE8"/>
    <w:rsid w:val="00AC0429"/>
    <w:rsid w:val="00AC07E1"/>
    <w:rsid w:val="00AC09A9"/>
    <w:rsid w:val="00AC0D30"/>
    <w:rsid w:val="00AC105B"/>
    <w:rsid w:val="00AC35CC"/>
    <w:rsid w:val="00AC3A1F"/>
    <w:rsid w:val="00AC41CA"/>
    <w:rsid w:val="00AC4C17"/>
    <w:rsid w:val="00AC7DCD"/>
    <w:rsid w:val="00AD06A6"/>
    <w:rsid w:val="00AD0FD9"/>
    <w:rsid w:val="00AD2901"/>
    <w:rsid w:val="00AD3259"/>
    <w:rsid w:val="00AD3573"/>
    <w:rsid w:val="00AD3D94"/>
    <w:rsid w:val="00AD5060"/>
    <w:rsid w:val="00AE024E"/>
    <w:rsid w:val="00AE0B0F"/>
    <w:rsid w:val="00AE1B40"/>
    <w:rsid w:val="00AE203E"/>
    <w:rsid w:val="00AE57E9"/>
    <w:rsid w:val="00AF1BA0"/>
    <w:rsid w:val="00AF2F36"/>
    <w:rsid w:val="00AF3515"/>
    <w:rsid w:val="00AF3741"/>
    <w:rsid w:val="00AF588B"/>
    <w:rsid w:val="00AF7349"/>
    <w:rsid w:val="00B00B5F"/>
    <w:rsid w:val="00B03CAA"/>
    <w:rsid w:val="00B043A9"/>
    <w:rsid w:val="00B10E31"/>
    <w:rsid w:val="00B120F0"/>
    <w:rsid w:val="00B1211E"/>
    <w:rsid w:val="00B1238D"/>
    <w:rsid w:val="00B12CC7"/>
    <w:rsid w:val="00B130E9"/>
    <w:rsid w:val="00B13FBF"/>
    <w:rsid w:val="00B14C4C"/>
    <w:rsid w:val="00B15E77"/>
    <w:rsid w:val="00B1719B"/>
    <w:rsid w:val="00B174A0"/>
    <w:rsid w:val="00B216AA"/>
    <w:rsid w:val="00B2251C"/>
    <w:rsid w:val="00B2421B"/>
    <w:rsid w:val="00B246F8"/>
    <w:rsid w:val="00B25321"/>
    <w:rsid w:val="00B37042"/>
    <w:rsid w:val="00B407DE"/>
    <w:rsid w:val="00B40843"/>
    <w:rsid w:val="00B411FD"/>
    <w:rsid w:val="00B42E23"/>
    <w:rsid w:val="00B475B1"/>
    <w:rsid w:val="00B476A5"/>
    <w:rsid w:val="00B47F11"/>
    <w:rsid w:val="00B501B0"/>
    <w:rsid w:val="00B5271D"/>
    <w:rsid w:val="00B55E41"/>
    <w:rsid w:val="00B56ACC"/>
    <w:rsid w:val="00B56D4C"/>
    <w:rsid w:val="00B60146"/>
    <w:rsid w:val="00B60FAD"/>
    <w:rsid w:val="00B61D6A"/>
    <w:rsid w:val="00B639EA"/>
    <w:rsid w:val="00B65220"/>
    <w:rsid w:val="00B71D28"/>
    <w:rsid w:val="00B73A72"/>
    <w:rsid w:val="00B74141"/>
    <w:rsid w:val="00B813C8"/>
    <w:rsid w:val="00B82AFC"/>
    <w:rsid w:val="00B82C5E"/>
    <w:rsid w:val="00B8455C"/>
    <w:rsid w:val="00B848CB"/>
    <w:rsid w:val="00B87554"/>
    <w:rsid w:val="00B9198A"/>
    <w:rsid w:val="00B929D2"/>
    <w:rsid w:val="00B92A66"/>
    <w:rsid w:val="00B94EE3"/>
    <w:rsid w:val="00B95BBC"/>
    <w:rsid w:val="00B97717"/>
    <w:rsid w:val="00B97ADE"/>
    <w:rsid w:val="00BA1348"/>
    <w:rsid w:val="00BA274B"/>
    <w:rsid w:val="00BA3028"/>
    <w:rsid w:val="00BA46E3"/>
    <w:rsid w:val="00BA57EC"/>
    <w:rsid w:val="00BA5C03"/>
    <w:rsid w:val="00BA78FD"/>
    <w:rsid w:val="00BB368E"/>
    <w:rsid w:val="00BB39AA"/>
    <w:rsid w:val="00BB47FA"/>
    <w:rsid w:val="00BB4CD4"/>
    <w:rsid w:val="00BB534A"/>
    <w:rsid w:val="00BB5F42"/>
    <w:rsid w:val="00BC0F59"/>
    <w:rsid w:val="00BC1034"/>
    <w:rsid w:val="00BC1655"/>
    <w:rsid w:val="00BC2656"/>
    <w:rsid w:val="00BC2714"/>
    <w:rsid w:val="00BC316F"/>
    <w:rsid w:val="00BC4317"/>
    <w:rsid w:val="00BC7E78"/>
    <w:rsid w:val="00BD55E0"/>
    <w:rsid w:val="00BD7010"/>
    <w:rsid w:val="00BE12B7"/>
    <w:rsid w:val="00BE29D4"/>
    <w:rsid w:val="00BE3772"/>
    <w:rsid w:val="00BE58BC"/>
    <w:rsid w:val="00BF07B4"/>
    <w:rsid w:val="00BF321C"/>
    <w:rsid w:val="00BF42C2"/>
    <w:rsid w:val="00BF620F"/>
    <w:rsid w:val="00BF74E6"/>
    <w:rsid w:val="00C00503"/>
    <w:rsid w:val="00C051BD"/>
    <w:rsid w:val="00C07B27"/>
    <w:rsid w:val="00C07D1D"/>
    <w:rsid w:val="00C10D14"/>
    <w:rsid w:val="00C11195"/>
    <w:rsid w:val="00C14DE1"/>
    <w:rsid w:val="00C1746E"/>
    <w:rsid w:val="00C177B6"/>
    <w:rsid w:val="00C17C68"/>
    <w:rsid w:val="00C20E79"/>
    <w:rsid w:val="00C21AE6"/>
    <w:rsid w:val="00C21B3E"/>
    <w:rsid w:val="00C23436"/>
    <w:rsid w:val="00C24C77"/>
    <w:rsid w:val="00C262B5"/>
    <w:rsid w:val="00C2674D"/>
    <w:rsid w:val="00C27D10"/>
    <w:rsid w:val="00C30351"/>
    <w:rsid w:val="00C33394"/>
    <w:rsid w:val="00C33989"/>
    <w:rsid w:val="00C33FAA"/>
    <w:rsid w:val="00C33FEF"/>
    <w:rsid w:val="00C3667A"/>
    <w:rsid w:val="00C37CB9"/>
    <w:rsid w:val="00C4091E"/>
    <w:rsid w:val="00C41019"/>
    <w:rsid w:val="00C42008"/>
    <w:rsid w:val="00C427DB"/>
    <w:rsid w:val="00C43E79"/>
    <w:rsid w:val="00C463FC"/>
    <w:rsid w:val="00C50ED0"/>
    <w:rsid w:val="00C51E4B"/>
    <w:rsid w:val="00C53449"/>
    <w:rsid w:val="00C54CA9"/>
    <w:rsid w:val="00C557E1"/>
    <w:rsid w:val="00C55AED"/>
    <w:rsid w:val="00C561AC"/>
    <w:rsid w:val="00C565F5"/>
    <w:rsid w:val="00C56EBB"/>
    <w:rsid w:val="00C618D1"/>
    <w:rsid w:val="00C62D2B"/>
    <w:rsid w:val="00C631F3"/>
    <w:rsid w:val="00C63FBC"/>
    <w:rsid w:val="00C644CC"/>
    <w:rsid w:val="00C64E29"/>
    <w:rsid w:val="00C670EA"/>
    <w:rsid w:val="00C703BF"/>
    <w:rsid w:val="00C71DA6"/>
    <w:rsid w:val="00C74D6C"/>
    <w:rsid w:val="00C76AE9"/>
    <w:rsid w:val="00C77AB8"/>
    <w:rsid w:val="00C8272F"/>
    <w:rsid w:val="00C8322C"/>
    <w:rsid w:val="00C834D5"/>
    <w:rsid w:val="00C84102"/>
    <w:rsid w:val="00C84C61"/>
    <w:rsid w:val="00C84F55"/>
    <w:rsid w:val="00C86DE3"/>
    <w:rsid w:val="00C9058E"/>
    <w:rsid w:val="00C9106C"/>
    <w:rsid w:val="00C91312"/>
    <w:rsid w:val="00C9155D"/>
    <w:rsid w:val="00C91B57"/>
    <w:rsid w:val="00C92645"/>
    <w:rsid w:val="00C9400A"/>
    <w:rsid w:val="00C946C8"/>
    <w:rsid w:val="00C95AC1"/>
    <w:rsid w:val="00C9642E"/>
    <w:rsid w:val="00CA4088"/>
    <w:rsid w:val="00CA51E9"/>
    <w:rsid w:val="00CA54CE"/>
    <w:rsid w:val="00CA55A9"/>
    <w:rsid w:val="00CB174E"/>
    <w:rsid w:val="00CB19E8"/>
    <w:rsid w:val="00CB2F96"/>
    <w:rsid w:val="00CB38D6"/>
    <w:rsid w:val="00CB3DEC"/>
    <w:rsid w:val="00CB56B4"/>
    <w:rsid w:val="00CB650E"/>
    <w:rsid w:val="00CB6CD2"/>
    <w:rsid w:val="00CB72E6"/>
    <w:rsid w:val="00CB7BAD"/>
    <w:rsid w:val="00CC0906"/>
    <w:rsid w:val="00CC1102"/>
    <w:rsid w:val="00CC2696"/>
    <w:rsid w:val="00CC26E7"/>
    <w:rsid w:val="00CC3724"/>
    <w:rsid w:val="00CC3BCE"/>
    <w:rsid w:val="00CC4ABC"/>
    <w:rsid w:val="00CC4CCC"/>
    <w:rsid w:val="00CC54C5"/>
    <w:rsid w:val="00CC7043"/>
    <w:rsid w:val="00CD0E66"/>
    <w:rsid w:val="00CD287D"/>
    <w:rsid w:val="00CD31F8"/>
    <w:rsid w:val="00CD3377"/>
    <w:rsid w:val="00CD4F2B"/>
    <w:rsid w:val="00CD6825"/>
    <w:rsid w:val="00CD6EA0"/>
    <w:rsid w:val="00CE2803"/>
    <w:rsid w:val="00CE4C30"/>
    <w:rsid w:val="00CE65D7"/>
    <w:rsid w:val="00CE6D7F"/>
    <w:rsid w:val="00CE7633"/>
    <w:rsid w:val="00CE7DD1"/>
    <w:rsid w:val="00CF052C"/>
    <w:rsid w:val="00CF0C9E"/>
    <w:rsid w:val="00CF27BA"/>
    <w:rsid w:val="00CF34CE"/>
    <w:rsid w:val="00CF50CA"/>
    <w:rsid w:val="00CF6A91"/>
    <w:rsid w:val="00D00144"/>
    <w:rsid w:val="00D010C8"/>
    <w:rsid w:val="00D02B39"/>
    <w:rsid w:val="00D06475"/>
    <w:rsid w:val="00D0652D"/>
    <w:rsid w:val="00D11940"/>
    <w:rsid w:val="00D12F60"/>
    <w:rsid w:val="00D13CF4"/>
    <w:rsid w:val="00D13F96"/>
    <w:rsid w:val="00D14907"/>
    <w:rsid w:val="00D16024"/>
    <w:rsid w:val="00D20CFA"/>
    <w:rsid w:val="00D21A8D"/>
    <w:rsid w:val="00D27BD6"/>
    <w:rsid w:val="00D31A69"/>
    <w:rsid w:val="00D31A81"/>
    <w:rsid w:val="00D32666"/>
    <w:rsid w:val="00D33E27"/>
    <w:rsid w:val="00D35D82"/>
    <w:rsid w:val="00D36482"/>
    <w:rsid w:val="00D36539"/>
    <w:rsid w:val="00D36A76"/>
    <w:rsid w:val="00D36BDF"/>
    <w:rsid w:val="00D37B04"/>
    <w:rsid w:val="00D37D7D"/>
    <w:rsid w:val="00D40BA8"/>
    <w:rsid w:val="00D419FA"/>
    <w:rsid w:val="00D422ED"/>
    <w:rsid w:val="00D4331D"/>
    <w:rsid w:val="00D44326"/>
    <w:rsid w:val="00D44B6A"/>
    <w:rsid w:val="00D44C33"/>
    <w:rsid w:val="00D510A0"/>
    <w:rsid w:val="00D51268"/>
    <w:rsid w:val="00D51D35"/>
    <w:rsid w:val="00D536C0"/>
    <w:rsid w:val="00D55FDA"/>
    <w:rsid w:val="00D571D1"/>
    <w:rsid w:val="00D60265"/>
    <w:rsid w:val="00D64048"/>
    <w:rsid w:val="00D655E9"/>
    <w:rsid w:val="00D66A0F"/>
    <w:rsid w:val="00D67FB3"/>
    <w:rsid w:val="00D70A98"/>
    <w:rsid w:val="00D70FDF"/>
    <w:rsid w:val="00D71D9E"/>
    <w:rsid w:val="00D720D4"/>
    <w:rsid w:val="00D74B5D"/>
    <w:rsid w:val="00D75784"/>
    <w:rsid w:val="00D7677A"/>
    <w:rsid w:val="00D768C7"/>
    <w:rsid w:val="00D769A5"/>
    <w:rsid w:val="00D773FC"/>
    <w:rsid w:val="00D77C2B"/>
    <w:rsid w:val="00D803C3"/>
    <w:rsid w:val="00D80BCD"/>
    <w:rsid w:val="00D80BFB"/>
    <w:rsid w:val="00D81178"/>
    <w:rsid w:val="00D84540"/>
    <w:rsid w:val="00D85CA2"/>
    <w:rsid w:val="00D9251A"/>
    <w:rsid w:val="00D92F5F"/>
    <w:rsid w:val="00D934C0"/>
    <w:rsid w:val="00D97485"/>
    <w:rsid w:val="00D97975"/>
    <w:rsid w:val="00DA0A97"/>
    <w:rsid w:val="00DA23FF"/>
    <w:rsid w:val="00DA4368"/>
    <w:rsid w:val="00DA79E3"/>
    <w:rsid w:val="00DB0396"/>
    <w:rsid w:val="00DB0706"/>
    <w:rsid w:val="00DB0BD3"/>
    <w:rsid w:val="00DB31D5"/>
    <w:rsid w:val="00DB4B55"/>
    <w:rsid w:val="00DB4DCC"/>
    <w:rsid w:val="00DB4FA8"/>
    <w:rsid w:val="00DB5BFA"/>
    <w:rsid w:val="00DC0336"/>
    <w:rsid w:val="00DC0AAB"/>
    <w:rsid w:val="00DC0E79"/>
    <w:rsid w:val="00DC1CD5"/>
    <w:rsid w:val="00DC1E19"/>
    <w:rsid w:val="00DC2964"/>
    <w:rsid w:val="00DC5724"/>
    <w:rsid w:val="00DC63E7"/>
    <w:rsid w:val="00DC72C5"/>
    <w:rsid w:val="00DC7A51"/>
    <w:rsid w:val="00DD0344"/>
    <w:rsid w:val="00DD1439"/>
    <w:rsid w:val="00DD184D"/>
    <w:rsid w:val="00DD2995"/>
    <w:rsid w:val="00DD3856"/>
    <w:rsid w:val="00DD54A4"/>
    <w:rsid w:val="00DD57D5"/>
    <w:rsid w:val="00DD67FD"/>
    <w:rsid w:val="00DE74E7"/>
    <w:rsid w:val="00DE775A"/>
    <w:rsid w:val="00DF0522"/>
    <w:rsid w:val="00DF073F"/>
    <w:rsid w:val="00DF0B8E"/>
    <w:rsid w:val="00DF0D3C"/>
    <w:rsid w:val="00DF10DB"/>
    <w:rsid w:val="00DF3587"/>
    <w:rsid w:val="00DF3C7D"/>
    <w:rsid w:val="00DF4082"/>
    <w:rsid w:val="00DF7419"/>
    <w:rsid w:val="00DF76F6"/>
    <w:rsid w:val="00E02821"/>
    <w:rsid w:val="00E044DA"/>
    <w:rsid w:val="00E04CD9"/>
    <w:rsid w:val="00E04DF7"/>
    <w:rsid w:val="00E05E0E"/>
    <w:rsid w:val="00E05E42"/>
    <w:rsid w:val="00E076B5"/>
    <w:rsid w:val="00E10306"/>
    <w:rsid w:val="00E13DE7"/>
    <w:rsid w:val="00E14940"/>
    <w:rsid w:val="00E2171B"/>
    <w:rsid w:val="00E240E0"/>
    <w:rsid w:val="00E24E2A"/>
    <w:rsid w:val="00E25C74"/>
    <w:rsid w:val="00E27C37"/>
    <w:rsid w:val="00E309CE"/>
    <w:rsid w:val="00E3122F"/>
    <w:rsid w:val="00E323AF"/>
    <w:rsid w:val="00E346FC"/>
    <w:rsid w:val="00E3569E"/>
    <w:rsid w:val="00E35FC3"/>
    <w:rsid w:val="00E369F6"/>
    <w:rsid w:val="00E376E5"/>
    <w:rsid w:val="00E400D1"/>
    <w:rsid w:val="00E402F7"/>
    <w:rsid w:val="00E403A4"/>
    <w:rsid w:val="00E41069"/>
    <w:rsid w:val="00E41224"/>
    <w:rsid w:val="00E42E59"/>
    <w:rsid w:val="00E437B2"/>
    <w:rsid w:val="00E44863"/>
    <w:rsid w:val="00E44CCB"/>
    <w:rsid w:val="00E454A5"/>
    <w:rsid w:val="00E46ECD"/>
    <w:rsid w:val="00E502AF"/>
    <w:rsid w:val="00E509AD"/>
    <w:rsid w:val="00E50DAF"/>
    <w:rsid w:val="00E5752C"/>
    <w:rsid w:val="00E57DA6"/>
    <w:rsid w:val="00E63661"/>
    <w:rsid w:val="00E63A3B"/>
    <w:rsid w:val="00E64742"/>
    <w:rsid w:val="00E64C62"/>
    <w:rsid w:val="00E671FA"/>
    <w:rsid w:val="00E70AAB"/>
    <w:rsid w:val="00E71706"/>
    <w:rsid w:val="00E732C6"/>
    <w:rsid w:val="00E7378C"/>
    <w:rsid w:val="00E7379A"/>
    <w:rsid w:val="00E73861"/>
    <w:rsid w:val="00E75A56"/>
    <w:rsid w:val="00E77AD3"/>
    <w:rsid w:val="00E77B00"/>
    <w:rsid w:val="00E805D0"/>
    <w:rsid w:val="00E80DD5"/>
    <w:rsid w:val="00E80FDF"/>
    <w:rsid w:val="00E8204B"/>
    <w:rsid w:val="00E83F57"/>
    <w:rsid w:val="00E85E07"/>
    <w:rsid w:val="00E866CB"/>
    <w:rsid w:val="00E87A2F"/>
    <w:rsid w:val="00E90BF2"/>
    <w:rsid w:val="00E90C6F"/>
    <w:rsid w:val="00E913CA"/>
    <w:rsid w:val="00E916B0"/>
    <w:rsid w:val="00E922B6"/>
    <w:rsid w:val="00E92838"/>
    <w:rsid w:val="00E9579F"/>
    <w:rsid w:val="00E95BE7"/>
    <w:rsid w:val="00E9669B"/>
    <w:rsid w:val="00E97193"/>
    <w:rsid w:val="00EA0225"/>
    <w:rsid w:val="00EA7A1C"/>
    <w:rsid w:val="00EA7F0F"/>
    <w:rsid w:val="00EB175D"/>
    <w:rsid w:val="00EB43D7"/>
    <w:rsid w:val="00EB570D"/>
    <w:rsid w:val="00EB65C2"/>
    <w:rsid w:val="00EB7493"/>
    <w:rsid w:val="00EB76F4"/>
    <w:rsid w:val="00EC343A"/>
    <w:rsid w:val="00EC5477"/>
    <w:rsid w:val="00EC5AB8"/>
    <w:rsid w:val="00ED3822"/>
    <w:rsid w:val="00ED58BD"/>
    <w:rsid w:val="00ED5B8C"/>
    <w:rsid w:val="00ED68D9"/>
    <w:rsid w:val="00ED6C02"/>
    <w:rsid w:val="00ED6ED1"/>
    <w:rsid w:val="00EE11D8"/>
    <w:rsid w:val="00EE1D4A"/>
    <w:rsid w:val="00EE23E8"/>
    <w:rsid w:val="00EE2BC8"/>
    <w:rsid w:val="00EE6897"/>
    <w:rsid w:val="00EE6C70"/>
    <w:rsid w:val="00EE6F08"/>
    <w:rsid w:val="00EE6FA6"/>
    <w:rsid w:val="00EE7130"/>
    <w:rsid w:val="00EF0325"/>
    <w:rsid w:val="00EF269D"/>
    <w:rsid w:val="00EF484C"/>
    <w:rsid w:val="00EF48FF"/>
    <w:rsid w:val="00EF629B"/>
    <w:rsid w:val="00EF7BA2"/>
    <w:rsid w:val="00EF7CCA"/>
    <w:rsid w:val="00F010FF"/>
    <w:rsid w:val="00F02018"/>
    <w:rsid w:val="00F04A70"/>
    <w:rsid w:val="00F055F4"/>
    <w:rsid w:val="00F06E64"/>
    <w:rsid w:val="00F16782"/>
    <w:rsid w:val="00F1764A"/>
    <w:rsid w:val="00F17C6F"/>
    <w:rsid w:val="00F2060F"/>
    <w:rsid w:val="00F2148B"/>
    <w:rsid w:val="00F23854"/>
    <w:rsid w:val="00F24FEE"/>
    <w:rsid w:val="00F24FEF"/>
    <w:rsid w:val="00F2622C"/>
    <w:rsid w:val="00F268FC"/>
    <w:rsid w:val="00F31CD6"/>
    <w:rsid w:val="00F34706"/>
    <w:rsid w:val="00F372CB"/>
    <w:rsid w:val="00F377A9"/>
    <w:rsid w:val="00F517B7"/>
    <w:rsid w:val="00F52D55"/>
    <w:rsid w:val="00F55449"/>
    <w:rsid w:val="00F5733B"/>
    <w:rsid w:val="00F5797B"/>
    <w:rsid w:val="00F62ECB"/>
    <w:rsid w:val="00F636F1"/>
    <w:rsid w:val="00F65323"/>
    <w:rsid w:val="00F6640E"/>
    <w:rsid w:val="00F6724D"/>
    <w:rsid w:val="00F73594"/>
    <w:rsid w:val="00F7487C"/>
    <w:rsid w:val="00F75DA1"/>
    <w:rsid w:val="00F76268"/>
    <w:rsid w:val="00F76B7E"/>
    <w:rsid w:val="00F77301"/>
    <w:rsid w:val="00F777D2"/>
    <w:rsid w:val="00F82314"/>
    <w:rsid w:val="00F82ABB"/>
    <w:rsid w:val="00F8348A"/>
    <w:rsid w:val="00F84638"/>
    <w:rsid w:val="00F84D92"/>
    <w:rsid w:val="00F85925"/>
    <w:rsid w:val="00F861D5"/>
    <w:rsid w:val="00F86A44"/>
    <w:rsid w:val="00F87692"/>
    <w:rsid w:val="00F87FA7"/>
    <w:rsid w:val="00F91CBC"/>
    <w:rsid w:val="00F9267E"/>
    <w:rsid w:val="00F933F7"/>
    <w:rsid w:val="00F93EE9"/>
    <w:rsid w:val="00F96510"/>
    <w:rsid w:val="00F968BE"/>
    <w:rsid w:val="00F9790F"/>
    <w:rsid w:val="00F97F0E"/>
    <w:rsid w:val="00FA13A8"/>
    <w:rsid w:val="00FA260A"/>
    <w:rsid w:val="00FA2C5F"/>
    <w:rsid w:val="00FA43C4"/>
    <w:rsid w:val="00FA5D0F"/>
    <w:rsid w:val="00FB184A"/>
    <w:rsid w:val="00FB587A"/>
    <w:rsid w:val="00FB75E8"/>
    <w:rsid w:val="00FC1901"/>
    <w:rsid w:val="00FC2C2A"/>
    <w:rsid w:val="00FC2D6A"/>
    <w:rsid w:val="00FC5CD5"/>
    <w:rsid w:val="00FC621E"/>
    <w:rsid w:val="00FC63AB"/>
    <w:rsid w:val="00FC68E9"/>
    <w:rsid w:val="00FC6B2F"/>
    <w:rsid w:val="00FC7647"/>
    <w:rsid w:val="00FC7AFD"/>
    <w:rsid w:val="00FD027D"/>
    <w:rsid w:val="00FD271E"/>
    <w:rsid w:val="00FD2E79"/>
    <w:rsid w:val="00FD45EB"/>
    <w:rsid w:val="00FD4CAC"/>
    <w:rsid w:val="00FE0A7A"/>
    <w:rsid w:val="00FE218E"/>
    <w:rsid w:val="00FE263B"/>
    <w:rsid w:val="00FE2CDD"/>
    <w:rsid w:val="00FE363F"/>
    <w:rsid w:val="00FE425B"/>
    <w:rsid w:val="00FE75AB"/>
    <w:rsid w:val="00FF035E"/>
    <w:rsid w:val="00FF14CA"/>
    <w:rsid w:val="00FF1D73"/>
    <w:rsid w:val="00FF2C5D"/>
    <w:rsid w:val="00FF59C4"/>
    <w:rsid w:val="00FF7F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o:colormru v:ext="edit" colors="#4d4d4d"/>
    </o:shapedefaults>
    <o:shapelayout v:ext="edit">
      <o:idmap v:ext="edit" data="1"/>
    </o:shapelayout>
  </w:shapeDefaults>
  <w:decimalSymbol w:val=","/>
  <w:listSeparator w:val=";"/>
  <w15:chartTrackingRefBased/>
  <w15:docId w15:val="{CD8481F2-E30E-49ED-919E-7A9A59FD1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f3">
    <w:name w:val="Normal"/>
    <w:qFormat/>
    <w:rsid w:val="00291DEB"/>
    <w:rPr>
      <w:sz w:val="24"/>
      <w:szCs w:val="24"/>
    </w:rPr>
  </w:style>
  <w:style w:type="paragraph" w:styleId="17">
    <w:name w:val="heading 1"/>
    <w:aliases w:val=".,H1,Название спецификации,Глава 1,P1,Heading 1"/>
    <w:next w:val="af4"/>
    <w:link w:val="1e"/>
    <w:qFormat/>
    <w:rsid w:val="00291DEB"/>
    <w:pPr>
      <w:keepNext/>
      <w:pageBreakBefore/>
      <w:numPr>
        <w:numId w:val="9"/>
      </w:numPr>
      <w:spacing w:before="24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27">
    <w:name w:val="heading 2"/>
    <w:aliases w:val="H2,h2,Заголовок 2 Знак"/>
    <w:basedOn w:val="af3"/>
    <w:next w:val="af3"/>
    <w:link w:val="210"/>
    <w:qFormat/>
    <w:rsid w:val="00291DE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2">
    <w:name w:val="heading 3"/>
    <w:aliases w:val="H3"/>
    <w:basedOn w:val="af3"/>
    <w:next w:val="af3"/>
    <w:link w:val="33"/>
    <w:qFormat/>
    <w:rsid w:val="00291DE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aliases w:val="Заголовок 4 (Приложение),H4"/>
    <w:basedOn w:val="af3"/>
    <w:next w:val="af3"/>
    <w:link w:val="40"/>
    <w:qFormat/>
    <w:rsid w:val="00291DE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aliases w:val="H5"/>
    <w:basedOn w:val="af3"/>
    <w:next w:val="af3"/>
    <w:link w:val="50"/>
    <w:qFormat/>
    <w:rsid w:val="00291DE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f3"/>
    <w:next w:val="af3"/>
    <w:link w:val="60"/>
    <w:qFormat/>
    <w:rsid w:val="00291DE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f3"/>
    <w:next w:val="af3"/>
    <w:link w:val="70"/>
    <w:qFormat/>
    <w:rsid w:val="00291DEB"/>
    <w:pPr>
      <w:spacing w:before="240" w:after="60"/>
      <w:outlineLvl w:val="6"/>
    </w:pPr>
  </w:style>
  <w:style w:type="paragraph" w:styleId="8">
    <w:name w:val="heading 8"/>
    <w:basedOn w:val="af3"/>
    <w:next w:val="af3"/>
    <w:link w:val="80"/>
    <w:qFormat/>
    <w:rsid w:val="00291DEB"/>
    <w:pPr>
      <w:spacing w:before="240" w:after="60"/>
      <w:outlineLvl w:val="7"/>
    </w:pPr>
    <w:rPr>
      <w:i/>
      <w:iCs/>
    </w:rPr>
  </w:style>
  <w:style w:type="paragraph" w:styleId="9">
    <w:name w:val="heading 9"/>
    <w:basedOn w:val="af3"/>
    <w:next w:val="af3"/>
    <w:link w:val="90"/>
    <w:qFormat/>
    <w:rsid w:val="00291DE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f5">
    <w:name w:val="Default Paragraph Font"/>
    <w:uiPriority w:val="1"/>
    <w:unhideWhenUsed/>
    <w:rsid w:val="00291DEB"/>
  </w:style>
  <w:style w:type="table" w:default="1" w:styleId="af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7">
    <w:name w:val="No List"/>
    <w:uiPriority w:val="99"/>
    <w:semiHidden/>
    <w:unhideWhenUsed/>
    <w:rsid w:val="00291DEB"/>
  </w:style>
  <w:style w:type="paragraph" w:styleId="1f">
    <w:name w:val="toc 1"/>
    <w:next w:val="af3"/>
    <w:uiPriority w:val="39"/>
    <w:rsid w:val="0040294F"/>
    <w:pPr>
      <w:tabs>
        <w:tab w:val="right" w:leader="dot" w:pos="9582"/>
      </w:tabs>
      <w:spacing w:before="160"/>
      <w:jc w:val="both"/>
    </w:pPr>
    <w:rPr>
      <w:rFonts w:ascii="Calibri" w:hAnsi="Calibri"/>
      <w:b/>
      <w:sz w:val="22"/>
      <w:szCs w:val="24"/>
    </w:rPr>
  </w:style>
  <w:style w:type="paragraph" w:styleId="28">
    <w:name w:val="toc 2"/>
    <w:next w:val="af3"/>
    <w:uiPriority w:val="39"/>
    <w:rsid w:val="0040294F"/>
    <w:pPr>
      <w:tabs>
        <w:tab w:val="right" w:leader="dot" w:pos="9582"/>
      </w:tabs>
      <w:spacing w:before="80"/>
      <w:ind w:left="454"/>
      <w:jc w:val="both"/>
    </w:pPr>
    <w:rPr>
      <w:rFonts w:ascii="Calibri" w:hAnsi="Calibri"/>
      <w:sz w:val="22"/>
      <w:szCs w:val="24"/>
    </w:rPr>
  </w:style>
  <w:style w:type="paragraph" w:styleId="34">
    <w:name w:val="toc 3"/>
    <w:next w:val="af3"/>
    <w:uiPriority w:val="39"/>
    <w:rsid w:val="0040294F"/>
    <w:pPr>
      <w:tabs>
        <w:tab w:val="right" w:leader="dot" w:pos="10149"/>
      </w:tabs>
      <w:spacing w:before="60"/>
      <w:ind w:left="907"/>
      <w:jc w:val="both"/>
    </w:pPr>
    <w:rPr>
      <w:sz w:val="28"/>
      <w:szCs w:val="24"/>
    </w:rPr>
  </w:style>
  <w:style w:type="paragraph" w:customStyle="1" w:styleId="1b">
    <w:name w:val="Стиль1"/>
    <w:basedOn w:val="af3"/>
    <w:link w:val="1f0"/>
    <w:rsid w:val="003F2C55"/>
    <w:pPr>
      <w:numPr>
        <w:ilvl w:val="1"/>
        <w:numId w:val="3"/>
      </w:numPr>
      <w:tabs>
        <w:tab w:val="left" w:pos="902"/>
      </w:tabs>
      <w:ind w:left="900" w:hanging="305"/>
    </w:pPr>
  </w:style>
  <w:style w:type="paragraph" w:styleId="af8">
    <w:name w:val="List"/>
    <w:basedOn w:val="af3"/>
    <w:rsid w:val="00291DEB"/>
  </w:style>
  <w:style w:type="paragraph" w:styleId="af9">
    <w:name w:val="caption"/>
    <w:basedOn w:val="af3"/>
    <w:next w:val="af3"/>
    <w:qFormat/>
    <w:rsid w:val="00291DEB"/>
    <w:rPr>
      <w:b/>
      <w:bCs/>
      <w:sz w:val="20"/>
      <w:szCs w:val="20"/>
    </w:rPr>
  </w:style>
  <w:style w:type="paragraph" w:customStyle="1" w:styleId="14">
    <w:name w:val="Прил_1"/>
    <w:basedOn w:val="17"/>
    <w:next w:val="af3"/>
    <w:rsid w:val="003F2C55"/>
    <w:pPr>
      <w:pageBreakBefore w:val="0"/>
      <w:numPr>
        <w:numId w:val="2"/>
      </w:numPr>
      <w:tabs>
        <w:tab w:val="clear" w:pos="360"/>
        <w:tab w:val="num" w:pos="720"/>
      </w:tabs>
      <w:ind w:left="720" w:hanging="720"/>
    </w:pPr>
  </w:style>
  <w:style w:type="paragraph" w:customStyle="1" w:styleId="15">
    <w:name w:val="Список 1)"/>
    <w:aliases w:val="2),3)..."/>
    <w:basedOn w:val="af3"/>
    <w:rsid w:val="003F2C55"/>
    <w:pPr>
      <w:numPr>
        <w:ilvl w:val="1"/>
        <w:numId w:val="1"/>
      </w:numPr>
    </w:pPr>
  </w:style>
  <w:style w:type="paragraph" w:customStyle="1" w:styleId="35">
    <w:name w:val="Название документа 3"/>
    <w:basedOn w:val="af3"/>
    <w:rsid w:val="003F2C55"/>
    <w:pPr>
      <w:suppressAutoHyphens/>
      <w:jc w:val="center"/>
    </w:pPr>
    <w:rPr>
      <w:b/>
      <w:bCs/>
    </w:rPr>
  </w:style>
  <w:style w:type="paragraph" w:customStyle="1" w:styleId="afa">
    <w:name w:val="Название таблицы"/>
    <w:basedOn w:val="af9"/>
    <w:rsid w:val="003F2C55"/>
    <w:pPr>
      <w:spacing w:before="360" w:after="120"/>
      <w:jc w:val="right"/>
    </w:pPr>
    <w:rPr>
      <w:bCs w:val="0"/>
    </w:rPr>
  </w:style>
  <w:style w:type="paragraph" w:customStyle="1" w:styleId="afb">
    <w:name w:val="Название рисунка"/>
    <w:basedOn w:val="af9"/>
    <w:rsid w:val="003F2C55"/>
    <w:pPr>
      <w:spacing w:before="120" w:after="360"/>
    </w:pPr>
    <w:rPr>
      <w:bCs w:val="0"/>
    </w:rPr>
  </w:style>
  <w:style w:type="paragraph" w:customStyle="1" w:styleId="1f1">
    <w:name w:val="Название документа 1"/>
    <w:basedOn w:val="af3"/>
    <w:next w:val="29"/>
    <w:rsid w:val="003F2C55"/>
    <w:pPr>
      <w:suppressAutoHyphens/>
      <w:spacing w:before="360" w:after="240"/>
      <w:jc w:val="center"/>
    </w:pPr>
    <w:rPr>
      <w:b/>
      <w:caps/>
      <w:spacing w:val="20"/>
      <w:sz w:val="36"/>
    </w:rPr>
  </w:style>
  <w:style w:type="paragraph" w:customStyle="1" w:styleId="29">
    <w:name w:val="Название документа 2"/>
    <w:basedOn w:val="17"/>
    <w:next w:val="af3"/>
    <w:rsid w:val="003F2C55"/>
    <w:pPr>
      <w:pageBreakBefore w:val="0"/>
      <w:numPr>
        <w:numId w:val="0"/>
      </w:numPr>
      <w:outlineLvl w:val="9"/>
    </w:pPr>
  </w:style>
  <w:style w:type="paragraph" w:customStyle="1" w:styleId="2a">
    <w:name w:val="Прил_2"/>
    <w:basedOn w:val="27"/>
    <w:next w:val="af3"/>
    <w:rsid w:val="003F2C55"/>
    <w:pPr>
      <w:tabs>
        <w:tab w:val="left" w:pos="900"/>
      </w:tabs>
      <w:ind w:left="900" w:hanging="900"/>
    </w:pPr>
  </w:style>
  <w:style w:type="paragraph" w:styleId="41">
    <w:name w:val="toc 4"/>
    <w:next w:val="af3"/>
    <w:uiPriority w:val="39"/>
    <w:rsid w:val="00291DEB"/>
    <w:pPr>
      <w:tabs>
        <w:tab w:val="right" w:leader="dot" w:pos="10149"/>
      </w:tabs>
      <w:spacing w:before="160"/>
      <w:ind w:right="567"/>
    </w:pPr>
    <w:rPr>
      <w:b/>
      <w:sz w:val="28"/>
      <w:szCs w:val="24"/>
      <w:u w:color="333333"/>
    </w:rPr>
  </w:style>
  <w:style w:type="paragraph" w:customStyle="1" w:styleId="afc">
    <w:name w:val="Табл_Заголовок"/>
    <w:basedOn w:val="af3"/>
    <w:rsid w:val="003F2C55"/>
    <w:pPr>
      <w:spacing w:before="120"/>
      <w:jc w:val="center"/>
    </w:pPr>
    <w:rPr>
      <w:b/>
      <w:bCs/>
    </w:rPr>
  </w:style>
  <w:style w:type="paragraph" w:customStyle="1" w:styleId="afd">
    <w:name w:val="Табл_Текст"/>
    <w:basedOn w:val="af3"/>
    <w:link w:val="afe"/>
    <w:uiPriority w:val="99"/>
    <w:rsid w:val="003F2C55"/>
    <w:rPr>
      <w:sz w:val="20"/>
    </w:rPr>
  </w:style>
  <w:style w:type="paragraph" w:customStyle="1" w:styleId="aff">
    <w:name w:val="ОГЛАВЛЕНИЕ"/>
    <w:basedOn w:val="af3"/>
    <w:next w:val="af3"/>
    <w:rsid w:val="003F2C55"/>
    <w:pPr>
      <w:pageBreakBefore/>
      <w:spacing w:before="240" w:after="480"/>
    </w:pPr>
    <w:rPr>
      <w:b/>
      <w:bCs/>
      <w:iCs/>
      <w:caps/>
      <w:sz w:val="28"/>
    </w:rPr>
  </w:style>
  <w:style w:type="paragraph" w:styleId="51">
    <w:name w:val="toc 5"/>
    <w:next w:val="af3"/>
    <w:rsid w:val="00291DEB"/>
    <w:pPr>
      <w:tabs>
        <w:tab w:val="right" w:leader="dot" w:pos="10149"/>
      </w:tabs>
      <w:ind w:right="567"/>
      <w:jc w:val="both"/>
    </w:pPr>
    <w:rPr>
      <w:rFonts w:ascii="Arial" w:hAnsi="Arial"/>
      <w:sz w:val="22"/>
      <w:szCs w:val="24"/>
    </w:rPr>
  </w:style>
  <w:style w:type="paragraph" w:customStyle="1" w:styleId="36">
    <w:name w:val="Прил_3"/>
    <w:basedOn w:val="32"/>
    <w:next w:val="af3"/>
    <w:rsid w:val="003F2C55"/>
    <w:pPr>
      <w:tabs>
        <w:tab w:val="num" w:pos="360"/>
        <w:tab w:val="num" w:pos="1080"/>
      </w:tabs>
      <w:ind w:left="1080" w:hanging="1080"/>
    </w:pPr>
  </w:style>
  <w:style w:type="paragraph" w:styleId="aff0">
    <w:name w:val="Balloon Text"/>
    <w:basedOn w:val="af3"/>
    <w:link w:val="aff1"/>
    <w:semiHidden/>
    <w:rsid w:val="00291DEB"/>
    <w:rPr>
      <w:rFonts w:ascii="Tahoma" w:hAnsi="Tahoma" w:cs="Tahoma"/>
      <w:sz w:val="16"/>
      <w:szCs w:val="16"/>
    </w:rPr>
  </w:style>
  <w:style w:type="paragraph" w:customStyle="1" w:styleId="25">
    <w:name w:val="Стиль 2"/>
    <w:basedOn w:val="af3"/>
    <w:rsid w:val="003F2C55"/>
    <w:pPr>
      <w:numPr>
        <w:numId w:val="3"/>
      </w:numPr>
    </w:pPr>
  </w:style>
  <w:style w:type="paragraph" w:customStyle="1" w:styleId="42">
    <w:name w:val="Прил_4"/>
    <w:basedOn w:val="4"/>
    <w:next w:val="af3"/>
    <w:rsid w:val="003F2C55"/>
    <w:pPr>
      <w:tabs>
        <w:tab w:val="num" w:pos="360"/>
        <w:tab w:val="left" w:pos="1260"/>
      </w:tabs>
      <w:ind w:left="1260" w:hanging="1260"/>
    </w:pPr>
  </w:style>
  <w:style w:type="paragraph" w:styleId="aff2">
    <w:name w:val="Document Map"/>
    <w:basedOn w:val="af3"/>
    <w:link w:val="aff3"/>
    <w:rsid w:val="00291DEB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ff4">
    <w:name w:val="Hyperlink"/>
    <w:uiPriority w:val="99"/>
    <w:rsid w:val="00A96768"/>
    <w:rPr>
      <w:rFonts w:ascii="Calibri" w:hAnsi="Calibri"/>
      <w:color w:val="0000FF"/>
      <w:sz w:val="22"/>
      <w:u w:val="single"/>
    </w:rPr>
  </w:style>
  <w:style w:type="paragraph" w:customStyle="1" w:styleId="aff5">
    <w:name w:val="Конфигурационные файлы"/>
    <w:rsid w:val="003F2C55"/>
    <w:pPr>
      <w:spacing w:after="120"/>
    </w:pPr>
    <w:rPr>
      <w:rFonts w:ascii="Courier New" w:hAnsi="Courier New"/>
      <w:lang w:val="en-US"/>
    </w:rPr>
  </w:style>
  <w:style w:type="paragraph" w:customStyle="1" w:styleId="aff6">
    <w:name w:val="Текст колонтитула"/>
    <w:rsid w:val="003F2C55"/>
    <w:pPr>
      <w:jc w:val="right"/>
    </w:pPr>
    <w:rPr>
      <w:rFonts w:ascii="Arial" w:hAnsi="Arial"/>
      <w:i/>
      <w:sz w:val="18"/>
    </w:rPr>
  </w:style>
  <w:style w:type="paragraph" w:customStyle="1" w:styleId="line1">
    <w:name w:val="line1"/>
    <w:semiHidden/>
    <w:rsid w:val="003F2C55"/>
    <w:pPr>
      <w:spacing w:before="60"/>
    </w:pPr>
    <w:rPr>
      <w:rFonts w:ascii="Arial" w:hAnsi="Arial"/>
      <w:sz w:val="12"/>
      <w:szCs w:val="12"/>
    </w:rPr>
  </w:style>
  <w:style w:type="paragraph" w:styleId="aff7">
    <w:name w:val="header"/>
    <w:basedOn w:val="af3"/>
    <w:link w:val="aff8"/>
    <w:uiPriority w:val="99"/>
    <w:unhideWhenUsed/>
    <w:rsid w:val="00291DEB"/>
    <w:pPr>
      <w:tabs>
        <w:tab w:val="center" w:pos="4677"/>
        <w:tab w:val="right" w:pos="9355"/>
      </w:tabs>
    </w:pPr>
  </w:style>
  <w:style w:type="paragraph" w:styleId="aff9">
    <w:name w:val="footer"/>
    <w:basedOn w:val="af3"/>
    <w:link w:val="affa"/>
    <w:uiPriority w:val="99"/>
    <w:unhideWhenUsed/>
    <w:rsid w:val="00291DEB"/>
    <w:pPr>
      <w:tabs>
        <w:tab w:val="center" w:pos="4677"/>
        <w:tab w:val="right" w:pos="9355"/>
      </w:tabs>
    </w:pPr>
  </w:style>
  <w:style w:type="paragraph" w:customStyle="1" w:styleId="line2">
    <w:name w:val="line2"/>
    <w:semiHidden/>
    <w:rsid w:val="003F2C55"/>
    <w:pPr>
      <w:pBdr>
        <w:top w:val="single" w:sz="8" w:space="1" w:color="auto"/>
      </w:pBdr>
      <w:spacing w:after="240"/>
    </w:pPr>
    <w:rPr>
      <w:rFonts w:ascii="Arial" w:hAnsi="Arial"/>
      <w:sz w:val="12"/>
      <w:szCs w:val="12"/>
    </w:rPr>
  </w:style>
  <w:style w:type="paragraph" w:customStyle="1" w:styleId="ae">
    <w:name w:val="Табл_Список"/>
    <w:basedOn w:val="afd"/>
    <w:rsid w:val="003F2C55"/>
    <w:pPr>
      <w:numPr>
        <w:numId w:val="4"/>
      </w:numPr>
      <w:tabs>
        <w:tab w:val="clear" w:pos="0"/>
        <w:tab w:val="num" w:pos="360"/>
      </w:tabs>
      <w:ind w:left="360" w:hanging="190"/>
    </w:pPr>
    <w:rPr>
      <w:lang w:val="en-US"/>
    </w:rPr>
  </w:style>
  <w:style w:type="paragraph" w:customStyle="1" w:styleId="1">
    <w:name w:val="Табл_Стиль 1"/>
    <w:basedOn w:val="afd"/>
    <w:rsid w:val="003F2C55"/>
    <w:pPr>
      <w:numPr>
        <w:numId w:val="5"/>
      </w:numPr>
      <w:tabs>
        <w:tab w:val="clear" w:pos="397"/>
        <w:tab w:val="num" w:pos="0"/>
      </w:tabs>
      <w:ind w:left="180" w:hanging="180"/>
    </w:pPr>
  </w:style>
  <w:style w:type="paragraph" w:customStyle="1" w:styleId="2b">
    <w:name w:val="Стиль 2 (без отступа)"/>
    <w:basedOn w:val="25"/>
    <w:rsid w:val="003F2C55"/>
    <w:pPr>
      <w:tabs>
        <w:tab w:val="num" w:pos="0"/>
      </w:tabs>
      <w:ind w:left="0" w:firstLine="0"/>
    </w:pPr>
    <w:rPr>
      <w:lang w:val="en-US"/>
    </w:rPr>
  </w:style>
  <w:style w:type="paragraph" w:customStyle="1" w:styleId="16">
    <w:name w:val="Сноска_Стиль 1"/>
    <w:basedOn w:val="affb"/>
    <w:rsid w:val="003F2C55"/>
    <w:pPr>
      <w:numPr>
        <w:ilvl w:val="1"/>
        <w:numId w:val="8"/>
      </w:numPr>
      <w:tabs>
        <w:tab w:val="clear" w:pos="454"/>
        <w:tab w:val="num" w:pos="720"/>
        <w:tab w:val="left" w:pos="1080"/>
      </w:tabs>
      <w:spacing w:after="60"/>
      <w:ind w:left="720" w:hanging="180"/>
    </w:pPr>
  </w:style>
  <w:style w:type="paragraph" w:styleId="affc">
    <w:name w:val="Title"/>
    <w:basedOn w:val="af3"/>
    <w:qFormat/>
    <w:rsid w:val="008750EC"/>
    <w:pPr>
      <w:spacing w:before="240"/>
      <w:jc w:val="center"/>
    </w:pPr>
    <w:rPr>
      <w:rFonts w:cs="Arial"/>
      <w:b/>
      <w:bCs/>
      <w:kern w:val="28"/>
      <w:sz w:val="32"/>
      <w:szCs w:val="32"/>
    </w:rPr>
  </w:style>
  <w:style w:type="paragraph" w:styleId="affd">
    <w:name w:val="Body Text"/>
    <w:basedOn w:val="af3"/>
    <w:rsid w:val="003F2C55"/>
  </w:style>
  <w:style w:type="character" w:styleId="affe">
    <w:name w:val="page number"/>
    <w:rsid w:val="003F2C55"/>
    <w:rPr>
      <w:rFonts w:ascii="Arial" w:hAnsi="Arial"/>
      <w:sz w:val="22"/>
    </w:rPr>
  </w:style>
  <w:style w:type="paragraph" w:customStyle="1" w:styleId="1f2">
    <w:name w:val="Текст 1"/>
    <w:basedOn w:val="27"/>
    <w:link w:val="1f3"/>
    <w:rsid w:val="003F2C55"/>
    <w:pPr>
      <w:keepNext w:val="0"/>
      <w:tabs>
        <w:tab w:val="num" w:pos="540"/>
      </w:tabs>
      <w:spacing w:before="0" w:after="120"/>
      <w:ind w:left="539" w:hanging="539"/>
    </w:pPr>
    <w:rPr>
      <w:b w:val="0"/>
      <w:sz w:val="22"/>
    </w:rPr>
  </w:style>
  <w:style w:type="paragraph" w:customStyle="1" w:styleId="2c">
    <w:name w:val="Текст 2"/>
    <w:basedOn w:val="32"/>
    <w:rsid w:val="003F2C55"/>
    <w:pPr>
      <w:keepNext w:val="0"/>
      <w:spacing w:before="0" w:after="120"/>
    </w:pPr>
    <w:rPr>
      <w:b w:val="0"/>
      <w:i/>
      <w:sz w:val="22"/>
    </w:rPr>
  </w:style>
  <w:style w:type="paragraph" w:customStyle="1" w:styleId="37">
    <w:name w:val="Текст 3"/>
    <w:basedOn w:val="4"/>
    <w:rsid w:val="003F2C55"/>
    <w:pPr>
      <w:keepNext w:val="0"/>
      <w:spacing w:before="0" w:after="120"/>
      <w:ind w:hanging="902"/>
    </w:pPr>
    <w:rPr>
      <w:b w:val="0"/>
      <w:sz w:val="22"/>
    </w:rPr>
  </w:style>
  <w:style w:type="paragraph" w:customStyle="1" w:styleId="43">
    <w:name w:val="Текст 4"/>
    <w:basedOn w:val="5"/>
    <w:rsid w:val="003F2C55"/>
    <w:pPr>
      <w:tabs>
        <w:tab w:val="num" w:pos="1620"/>
      </w:tabs>
      <w:spacing w:before="0"/>
      <w:ind w:left="1616" w:hanging="1077"/>
    </w:pPr>
    <w:rPr>
      <w:i w:val="0"/>
    </w:rPr>
  </w:style>
  <w:style w:type="paragraph" w:customStyle="1" w:styleId="1c">
    <w:name w:val="Табл_Текст 1"/>
    <w:basedOn w:val="afd"/>
    <w:rsid w:val="003F2C55"/>
    <w:pPr>
      <w:numPr>
        <w:ilvl w:val="1"/>
        <w:numId w:val="6"/>
      </w:numPr>
    </w:pPr>
    <w:rPr>
      <w:szCs w:val="28"/>
    </w:rPr>
  </w:style>
  <w:style w:type="character" w:customStyle="1" w:styleId="210">
    <w:name w:val="Заголовок 2 Знак1"/>
    <w:aliases w:val="H2 Знак,h2 Знак,Заголовок 2 Знак Знак"/>
    <w:link w:val="27"/>
    <w:rsid w:val="008750EC"/>
    <w:rPr>
      <w:rFonts w:ascii="Arial" w:hAnsi="Arial" w:cs="Arial"/>
      <w:b/>
      <w:bCs/>
      <w:i/>
      <w:iCs/>
      <w:sz w:val="28"/>
      <w:szCs w:val="28"/>
    </w:rPr>
  </w:style>
  <w:style w:type="character" w:customStyle="1" w:styleId="1f3">
    <w:name w:val="Текст 1 Знак"/>
    <w:link w:val="1f2"/>
    <w:rsid w:val="003F2C55"/>
    <w:rPr>
      <w:rFonts w:ascii="Arial" w:eastAsia="Calibri" w:hAnsi="Arial"/>
      <w:sz w:val="22"/>
      <w:szCs w:val="28"/>
    </w:rPr>
  </w:style>
  <w:style w:type="paragraph" w:customStyle="1" w:styleId="0">
    <w:name w:val="Табл_Текст 0"/>
    <w:basedOn w:val="afd"/>
    <w:rsid w:val="003F2C55"/>
    <w:pPr>
      <w:numPr>
        <w:numId w:val="6"/>
      </w:numPr>
    </w:pPr>
  </w:style>
  <w:style w:type="paragraph" w:customStyle="1" w:styleId="a7">
    <w:name w:val="Сноска_Список"/>
    <w:basedOn w:val="affb"/>
    <w:rsid w:val="003F2C55"/>
    <w:pPr>
      <w:numPr>
        <w:ilvl w:val="2"/>
        <w:numId w:val="8"/>
      </w:numPr>
      <w:tabs>
        <w:tab w:val="clear" w:pos="96"/>
        <w:tab w:val="num" w:pos="1080"/>
      </w:tabs>
      <w:spacing w:after="60"/>
      <w:ind w:left="1080" w:hanging="360"/>
    </w:pPr>
    <w:rPr>
      <w:lang w:val="en-US"/>
    </w:rPr>
  </w:style>
  <w:style w:type="paragraph" w:customStyle="1" w:styleId="26">
    <w:name w:val="Табл_Текст 2"/>
    <w:basedOn w:val="afd"/>
    <w:rsid w:val="003F2C55"/>
    <w:pPr>
      <w:numPr>
        <w:ilvl w:val="2"/>
        <w:numId w:val="6"/>
      </w:numPr>
    </w:pPr>
  </w:style>
  <w:style w:type="table" w:customStyle="1" w:styleId="afff">
    <w:name w:val="Таблица"/>
    <w:basedOn w:val="af6"/>
    <w:uiPriority w:val="99"/>
    <w:rsid w:val="003F2C55"/>
    <w:pPr>
      <w:spacing w:after="120"/>
      <w:jc w:val="center"/>
    </w:pPr>
    <w:rPr>
      <w:rFonts w:ascii="Arial" w:hAnsi="Arial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wordWrap/>
        <w:spacing w:beforeLines="0" w:beforeAutospacing="0" w:afterLines="0" w:afterAutospacing="0"/>
        <w:outlineLvl w:val="9"/>
      </w:pPr>
      <w:rPr>
        <w:rFonts w:ascii="Arial" w:hAnsi="Arial"/>
        <w:b w:val="0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E0E0E0"/>
      </w:tcPr>
    </w:tblStylePr>
    <w:tblStylePr w:type="band1Horz">
      <w:rPr>
        <w:color w:val="auto"/>
      </w:rPr>
    </w:tblStylePr>
  </w:style>
  <w:style w:type="paragraph" w:styleId="affb">
    <w:name w:val="footnote text"/>
    <w:link w:val="afff0"/>
    <w:semiHidden/>
    <w:rsid w:val="00291DEB"/>
    <w:pPr>
      <w:ind w:firstLine="284"/>
      <w:jc w:val="both"/>
    </w:pPr>
    <w:rPr>
      <w:rFonts w:ascii="Arial" w:hAnsi="Arial"/>
      <w:spacing w:val="-2"/>
      <w:sz w:val="18"/>
    </w:rPr>
  </w:style>
  <w:style w:type="character" w:styleId="afff1">
    <w:name w:val="footnote reference"/>
    <w:semiHidden/>
    <w:rsid w:val="00291DEB"/>
    <w:rPr>
      <w:rFonts w:ascii="Arial" w:hAnsi="Arial"/>
      <w:color w:val="auto"/>
      <w:spacing w:val="20"/>
      <w:w w:val="100"/>
      <w:position w:val="0"/>
      <w:sz w:val="22"/>
      <w:effect w:val="none"/>
      <w:bdr w:val="none" w:sz="0" w:space="0" w:color="auto"/>
      <w:vertAlign w:val="superscript"/>
    </w:rPr>
  </w:style>
  <w:style w:type="table" w:styleId="afff2">
    <w:name w:val="Table Grid"/>
    <w:basedOn w:val="af6"/>
    <w:rsid w:val="00291D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3">
    <w:name w:val="Термин"/>
    <w:rsid w:val="003F2C55"/>
    <w:rPr>
      <w:b/>
      <w:i/>
    </w:rPr>
  </w:style>
  <w:style w:type="paragraph" w:customStyle="1" w:styleId="24">
    <w:name w:val="Табл_Стиль 2"/>
    <w:basedOn w:val="afd"/>
    <w:rsid w:val="003F2C55"/>
    <w:pPr>
      <w:numPr>
        <w:numId w:val="7"/>
      </w:numPr>
      <w:tabs>
        <w:tab w:val="clear" w:pos="113"/>
        <w:tab w:val="num" w:pos="180"/>
      </w:tabs>
      <w:ind w:left="180" w:hanging="180"/>
    </w:pPr>
  </w:style>
  <w:style w:type="paragraph" w:customStyle="1" w:styleId="23">
    <w:name w:val="Сноска_Стиль 2"/>
    <w:basedOn w:val="affb"/>
    <w:rsid w:val="003F2C55"/>
    <w:pPr>
      <w:numPr>
        <w:numId w:val="8"/>
      </w:numPr>
      <w:tabs>
        <w:tab w:val="left" w:pos="540"/>
      </w:tabs>
      <w:spacing w:after="60"/>
    </w:pPr>
    <w:rPr>
      <w:lang w:val="en-US"/>
    </w:rPr>
  </w:style>
  <w:style w:type="character" w:customStyle="1" w:styleId="1f0">
    <w:name w:val="Стиль1 Знак"/>
    <w:link w:val="1b"/>
    <w:rsid w:val="00BC0F59"/>
    <w:rPr>
      <w:sz w:val="24"/>
      <w:szCs w:val="24"/>
    </w:rPr>
  </w:style>
  <w:style w:type="paragraph" w:customStyle="1" w:styleId="-11">
    <w:name w:val="Цветной список - Акцент 11"/>
    <w:basedOn w:val="af3"/>
    <w:uiPriority w:val="34"/>
    <w:qFormat/>
    <w:rsid w:val="006C4786"/>
    <w:pPr>
      <w:ind w:left="720"/>
      <w:contextualSpacing/>
    </w:pPr>
  </w:style>
  <w:style w:type="character" w:styleId="afff4">
    <w:name w:val="annotation reference"/>
    <w:uiPriority w:val="99"/>
    <w:unhideWhenUsed/>
    <w:rsid w:val="006C4786"/>
    <w:rPr>
      <w:sz w:val="16"/>
      <w:szCs w:val="16"/>
    </w:rPr>
  </w:style>
  <w:style w:type="paragraph" w:styleId="afff5">
    <w:name w:val="annotation text"/>
    <w:basedOn w:val="af3"/>
    <w:link w:val="afff6"/>
    <w:uiPriority w:val="99"/>
    <w:unhideWhenUsed/>
    <w:rsid w:val="006C4786"/>
    <w:rPr>
      <w:rFonts w:ascii="Calibri" w:hAnsi="Calibri"/>
      <w:sz w:val="20"/>
      <w:lang w:eastAsia="en-US"/>
    </w:rPr>
  </w:style>
  <w:style w:type="character" w:customStyle="1" w:styleId="afff6">
    <w:name w:val="Текст примечания Знак"/>
    <w:link w:val="afff5"/>
    <w:uiPriority w:val="99"/>
    <w:rsid w:val="006C4786"/>
    <w:rPr>
      <w:rFonts w:ascii="Calibri" w:eastAsia="Calibri" w:hAnsi="Calibri" w:cs="Times New Roman"/>
      <w:lang w:eastAsia="en-US"/>
    </w:rPr>
  </w:style>
  <w:style w:type="character" w:customStyle="1" w:styleId="1e">
    <w:name w:val="Заголовок 1 Знак"/>
    <w:aliases w:val=". Знак,H1 Знак,Название спецификации Знак,Глава 1 Знак,P1 Знак,Heading 1 Знак"/>
    <w:link w:val="17"/>
    <w:rsid w:val="00291DEB"/>
    <w:rPr>
      <w:rFonts w:cs="Arial"/>
      <w:b/>
      <w:bCs/>
      <w:kern w:val="32"/>
      <w:sz w:val="28"/>
      <w:szCs w:val="32"/>
    </w:rPr>
  </w:style>
  <w:style w:type="character" w:customStyle="1" w:styleId="afff7">
    <w:name w:val="_Текст+абзац Знак"/>
    <w:link w:val="afff8"/>
    <w:rsid w:val="00291DEB"/>
    <w:rPr>
      <w:spacing w:val="-2"/>
      <w:sz w:val="28"/>
    </w:rPr>
  </w:style>
  <w:style w:type="paragraph" w:customStyle="1" w:styleId="afff8">
    <w:name w:val="_Текст+абзац"/>
    <w:aliases w:val="_Текст_Перечисление + Слева:  0,06 см"/>
    <w:link w:val="afff7"/>
    <w:rsid w:val="00291DEB"/>
    <w:pPr>
      <w:spacing w:line="360" w:lineRule="auto"/>
      <w:ind w:firstLine="567"/>
      <w:jc w:val="both"/>
    </w:pPr>
    <w:rPr>
      <w:spacing w:val="-2"/>
      <w:sz w:val="28"/>
    </w:rPr>
  </w:style>
  <w:style w:type="paragraph" w:customStyle="1" w:styleId="18">
    <w:name w:val="_Прил_А.1"/>
    <w:next w:val="afff8"/>
    <w:rsid w:val="00291DEB"/>
    <w:pPr>
      <w:numPr>
        <w:ilvl w:val="1"/>
        <w:numId w:val="9"/>
      </w:numPr>
      <w:suppressAutoHyphens/>
      <w:spacing w:before="120" w:after="240"/>
      <w:outlineLvl w:val="1"/>
    </w:pPr>
    <w:rPr>
      <w:rFonts w:cs="Arial"/>
      <w:b/>
      <w:bCs/>
      <w:sz w:val="32"/>
      <w:szCs w:val="26"/>
    </w:rPr>
  </w:style>
  <w:style w:type="paragraph" w:customStyle="1" w:styleId="110">
    <w:name w:val="_Прил_А.1.1"/>
    <w:next w:val="afff8"/>
    <w:rsid w:val="00291DEB"/>
    <w:pPr>
      <w:numPr>
        <w:ilvl w:val="2"/>
        <w:numId w:val="9"/>
      </w:numPr>
      <w:suppressAutoHyphens/>
      <w:spacing w:before="120" w:after="240"/>
      <w:ind w:firstLine="567"/>
      <w:outlineLvl w:val="2"/>
    </w:pPr>
    <w:rPr>
      <w:b/>
      <w:i/>
      <w:sz w:val="28"/>
      <w:szCs w:val="24"/>
    </w:rPr>
  </w:style>
  <w:style w:type="paragraph" w:customStyle="1" w:styleId="a8">
    <w:name w:val="_Прил.А_Пункт"/>
    <w:rsid w:val="00291DEB"/>
    <w:pPr>
      <w:numPr>
        <w:ilvl w:val="3"/>
        <w:numId w:val="9"/>
      </w:numPr>
      <w:spacing w:before="120" w:line="360" w:lineRule="auto"/>
      <w:ind w:firstLine="567"/>
      <w:jc w:val="both"/>
    </w:pPr>
    <w:rPr>
      <w:spacing w:val="-2"/>
      <w:sz w:val="28"/>
    </w:rPr>
  </w:style>
  <w:style w:type="paragraph" w:customStyle="1" w:styleId="a9">
    <w:name w:val="_Прил.А_подПункт"/>
    <w:rsid w:val="00291DEB"/>
    <w:pPr>
      <w:numPr>
        <w:ilvl w:val="4"/>
        <w:numId w:val="9"/>
      </w:numPr>
      <w:spacing w:line="360" w:lineRule="auto"/>
      <w:ind w:firstLine="567"/>
      <w:jc w:val="both"/>
    </w:pPr>
    <w:rPr>
      <w:spacing w:val="-2"/>
      <w:sz w:val="28"/>
    </w:rPr>
  </w:style>
  <w:style w:type="paragraph" w:customStyle="1" w:styleId="19">
    <w:name w:val="_Прил.А.1_Пункт"/>
    <w:rsid w:val="00291DEB"/>
    <w:pPr>
      <w:numPr>
        <w:ilvl w:val="5"/>
        <w:numId w:val="9"/>
      </w:numPr>
      <w:spacing w:line="360" w:lineRule="auto"/>
      <w:ind w:firstLine="567"/>
      <w:jc w:val="both"/>
    </w:pPr>
    <w:rPr>
      <w:spacing w:val="-2"/>
      <w:sz w:val="28"/>
    </w:rPr>
  </w:style>
  <w:style w:type="paragraph" w:customStyle="1" w:styleId="1a">
    <w:name w:val="_Прил.А.1_подПункт"/>
    <w:rsid w:val="00291DEB"/>
    <w:pPr>
      <w:numPr>
        <w:ilvl w:val="6"/>
        <w:numId w:val="9"/>
      </w:numPr>
      <w:spacing w:line="360" w:lineRule="auto"/>
      <w:ind w:firstLine="567"/>
    </w:pPr>
    <w:rPr>
      <w:spacing w:val="-2"/>
      <w:sz w:val="28"/>
    </w:rPr>
  </w:style>
  <w:style w:type="paragraph" w:customStyle="1" w:styleId="111">
    <w:name w:val="_Прил.А.1.1_Пункт"/>
    <w:rsid w:val="00291DEB"/>
    <w:pPr>
      <w:numPr>
        <w:ilvl w:val="7"/>
        <w:numId w:val="9"/>
      </w:numPr>
      <w:spacing w:line="360" w:lineRule="auto"/>
      <w:ind w:firstLine="567"/>
      <w:jc w:val="both"/>
    </w:pPr>
    <w:rPr>
      <w:spacing w:val="-2"/>
      <w:sz w:val="28"/>
    </w:rPr>
  </w:style>
  <w:style w:type="paragraph" w:customStyle="1" w:styleId="112">
    <w:name w:val="_Прил.А1.1_подПункт"/>
    <w:rsid w:val="00291DEB"/>
    <w:pPr>
      <w:numPr>
        <w:ilvl w:val="8"/>
        <w:numId w:val="9"/>
      </w:numPr>
      <w:spacing w:line="360" w:lineRule="auto"/>
      <w:ind w:firstLine="567"/>
      <w:jc w:val="both"/>
    </w:pPr>
    <w:rPr>
      <w:spacing w:val="-2"/>
      <w:sz w:val="28"/>
    </w:rPr>
  </w:style>
  <w:style w:type="paragraph" w:customStyle="1" w:styleId="a4">
    <w:name w:val="_Табл_Заголовок"/>
    <w:rsid w:val="00291DEB"/>
    <w:pPr>
      <w:numPr>
        <w:numId w:val="10"/>
      </w:numPr>
      <w:jc w:val="center"/>
    </w:pPr>
    <w:rPr>
      <w:b/>
      <w:spacing w:val="-2"/>
      <w:sz w:val="24"/>
      <w:szCs w:val="18"/>
    </w:rPr>
  </w:style>
  <w:style w:type="paragraph" w:customStyle="1" w:styleId="a">
    <w:name w:val="_Табл_Циф.в.№пп"/>
    <w:rsid w:val="00291DEB"/>
    <w:pPr>
      <w:numPr>
        <w:numId w:val="28"/>
      </w:numPr>
      <w:jc w:val="center"/>
    </w:pPr>
    <w:rPr>
      <w:spacing w:val="-2"/>
      <w:sz w:val="24"/>
      <w:szCs w:val="18"/>
    </w:rPr>
  </w:style>
  <w:style w:type="paragraph" w:customStyle="1" w:styleId="a5">
    <w:name w:val="_Табл_Текст"/>
    <w:link w:val="afff9"/>
    <w:rsid w:val="00291DEB"/>
    <w:pPr>
      <w:numPr>
        <w:numId w:val="11"/>
      </w:numPr>
      <w:spacing w:before="40"/>
      <w:jc w:val="both"/>
    </w:pPr>
    <w:rPr>
      <w:spacing w:val="-2"/>
      <w:sz w:val="24"/>
      <w:szCs w:val="18"/>
    </w:rPr>
  </w:style>
  <w:style w:type="character" w:customStyle="1" w:styleId="afe">
    <w:name w:val="Табл_Текст Знак"/>
    <w:link w:val="afd"/>
    <w:uiPriority w:val="99"/>
    <w:locked/>
    <w:rsid w:val="006C4786"/>
    <w:rPr>
      <w:rFonts w:ascii="Arial" w:hAnsi="Arial" w:cs="Arial"/>
    </w:rPr>
  </w:style>
  <w:style w:type="paragraph" w:customStyle="1" w:styleId="1f4">
    <w:name w:val="Заголовок оглавления1"/>
    <w:basedOn w:val="17"/>
    <w:next w:val="af3"/>
    <w:uiPriority w:val="39"/>
    <w:semiHidden/>
    <w:unhideWhenUsed/>
    <w:qFormat/>
    <w:rsid w:val="006C4786"/>
    <w:pPr>
      <w:keepLines/>
      <w:pageBreakBefore w:val="0"/>
      <w:numPr>
        <w:numId w:val="0"/>
      </w:numPr>
      <w:jc w:val="both"/>
      <w:outlineLvl w:val="9"/>
    </w:pPr>
    <w:rPr>
      <w:rFonts w:ascii="Cambria" w:hAnsi="Cambria"/>
      <w:bCs w:val="0"/>
      <w:caps/>
      <w:color w:val="365F91"/>
      <w:szCs w:val="28"/>
    </w:rPr>
  </w:style>
  <w:style w:type="character" w:customStyle="1" w:styleId="afffa">
    <w:name w:val="ОГЛАВЛЕНИЕ Знак"/>
    <w:rsid w:val="006C4786"/>
    <w:rPr>
      <w:rFonts w:ascii="Arial" w:hAnsi="Arial"/>
      <w:b/>
      <w:bCs/>
      <w:iCs/>
      <w:caps/>
      <w:sz w:val="28"/>
      <w:lang w:val="ru-RU" w:eastAsia="ru-RU" w:bidi="ar-SA"/>
    </w:rPr>
  </w:style>
  <w:style w:type="character" w:customStyle="1" w:styleId="affa">
    <w:name w:val="Нижний колонтитул Знак"/>
    <w:link w:val="aff9"/>
    <w:uiPriority w:val="99"/>
    <w:rsid w:val="00291DEB"/>
    <w:rPr>
      <w:sz w:val="24"/>
      <w:szCs w:val="24"/>
    </w:rPr>
  </w:style>
  <w:style w:type="paragraph" w:styleId="afffb">
    <w:name w:val="annotation subject"/>
    <w:basedOn w:val="afff5"/>
    <w:next w:val="afff5"/>
    <w:link w:val="afffc"/>
    <w:rsid w:val="00773BF3"/>
    <w:rPr>
      <w:rFonts w:ascii="Arial" w:hAnsi="Arial"/>
      <w:b/>
      <w:bCs/>
    </w:rPr>
  </w:style>
  <w:style w:type="character" w:customStyle="1" w:styleId="afffc">
    <w:name w:val="Тема примечания Знак"/>
    <w:link w:val="afffb"/>
    <w:rsid w:val="00773BF3"/>
    <w:rPr>
      <w:rFonts w:ascii="Arial" w:eastAsia="Calibri" w:hAnsi="Arial" w:cs="Times New Roman"/>
      <w:b/>
      <w:bCs/>
      <w:lang w:eastAsia="en-US"/>
    </w:rPr>
  </w:style>
  <w:style w:type="paragraph" w:customStyle="1" w:styleId="-111">
    <w:name w:val="Цветной список - Акцент 111"/>
    <w:basedOn w:val="af3"/>
    <w:uiPriority w:val="34"/>
    <w:qFormat/>
    <w:rsid w:val="00003E13"/>
    <w:pPr>
      <w:ind w:left="720"/>
      <w:contextualSpacing/>
    </w:pPr>
  </w:style>
  <w:style w:type="paragraph" w:styleId="afffd">
    <w:name w:val="List Paragraph"/>
    <w:basedOn w:val="af3"/>
    <w:uiPriority w:val="34"/>
    <w:qFormat/>
    <w:rsid w:val="00AB7DE8"/>
    <w:pPr>
      <w:ind w:left="708"/>
    </w:pPr>
  </w:style>
  <w:style w:type="paragraph" w:styleId="afffe">
    <w:name w:val="endnote text"/>
    <w:basedOn w:val="af3"/>
    <w:link w:val="affff"/>
    <w:rsid w:val="00F2060F"/>
    <w:rPr>
      <w:sz w:val="20"/>
    </w:rPr>
  </w:style>
  <w:style w:type="character" w:customStyle="1" w:styleId="affff">
    <w:name w:val="Текст концевой сноски Знак"/>
    <w:link w:val="afffe"/>
    <w:rsid w:val="00F2060F"/>
    <w:rPr>
      <w:rFonts w:ascii="Arial" w:eastAsia="Calibri" w:hAnsi="Arial"/>
    </w:rPr>
  </w:style>
  <w:style w:type="character" w:styleId="affff0">
    <w:name w:val="endnote reference"/>
    <w:rsid w:val="00F2060F"/>
    <w:rPr>
      <w:vertAlign w:val="superscript"/>
    </w:rPr>
  </w:style>
  <w:style w:type="paragraph" w:customStyle="1" w:styleId="affff1">
    <w:name w:val="_Таблица расшифровка ячейки"/>
    <w:basedOn w:val="afff8"/>
    <w:link w:val="affff2"/>
    <w:rsid w:val="007E47DB"/>
    <w:pPr>
      <w:ind w:firstLine="0"/>
      <w:jc w:val="center"/>
    </w:pPr>
    <w:rPr>
      <w:rFonts w:eastAsia="Calibri"/>
      <w:sz w:val="14"/>
      <w:szCs w:val="14"/>
    </w:rPr>
  </w:style>
  <w:style w:type="character" w:customStyle="1" w:styleId="affff2">
    <w:name w:val="_Таблица расшифровка ячейки Знак"/>
    <w:link w:val="affff1"/>
    <w:rsid w:val="007E47DB"/>
    <w:rPr>
      <w:rFonts w:ascii="Arial" w:eastAsia="Calibri" w:hAnsi="Arial"/>
      <w:spacing w:val="-2"/>
      <w:sz w:val="14"/>
      <w:szCs w:val="14"/>
    </w:rPr>
  </w:style>
  <w:style w:type="paragraph" w:customStyle="1" w:styleId="ad">
    <w:name w:val="_Текст_Перечисление"/>
    <w:link w:val="affff3"/>
    <w:rsid w:val="00291DEB"/>
    <w:pPr>
      <w:numPr>
        <w:numId w:val="33"/>
      </w:numPr>
      <w:spacing w:line="360" w:lineRule="auto"/>
      <w:jc w:val="both"/>
    </w:pPr>
    <w:rPr>
      <w:spacing w:val="-2"/>
      <w:sz w:val="28"/>
    </w:rPr>
  </w:style>
  <w:style w:type="character" w:customStyle="1" w:styleId="affff3">
    <w:name w:val="_Текст_Перечисление Знак"/>
    <w:link w:val="ad"/>
    <w:rsid w:val="007E47DB"/>
    <w:rPr>
      <w:spacing w:val="-2"/>
      <w:sz w:val="28"/>
    </w:rPr>
  </w:style>
  <w:style w:type="character" w:customStyle="1" w:styleId="60">
    <w:name w:val="Заголовок 6 Знак"/>
    <w:link w:val="6"/>
    <w:rsid w:val="00291DEB"/>
    <w:rPr>
      <w:b/>
      <w:bCs/>
      <w:sz w:val="22"/>
      <w:szCs w:val="22"/>
    </w:rPr>
  </w:style>
  <w:style w:type="character" w:customStyle="1" w:styleId="70">
    <w:name w:val="Заголовок 7 Знак"/>
    <w:link w:val="7"/>
    <w:rsid w:val="00291DEB"/>
    <w:rPr>
      <w:sz w:val="24"/>
      <w:szCs w:val="24"/>
    </w:rPr>
  </w:style>
  <w:style w:type="character" w:customStyle="1" w:styleId="80">
    <w:name w:val="Заголовок 8 Знак"/>
    <w:link w:val="8"/>
    <w:rsid w:val="00291DEB"/>
    <w:rPr>
      <w:i/>
      <w:iCs/>
      <w:sz w:val="24"/>
      <w:szCs w:val="24"/>
    </w:rPr>
  </w:style>
  <w:style w:type="character" w:customStyle="1" w:styleId="90">
    <w:name w:val="Заголовок 9 Знак"/>
    <w:link w:val="9"/>
    <w:rsid w:val="00291DEB"/>
    <w:rPr>
      <w:rFonts w:ascii="Arial" w:hAnsi="Arial" w:cs="Arial"/>
      <w:sz w:val="22"/>
      <w:szCs w:val="22"/>
    </w:rPr>
  </w:style>
  <w:style w:type="paragraph" w:customStyle="1" w:styleId="11">
    <w:name w:val="_Заг.1"/>
    <w:next w:val="afff8"/>
    <w:rsid w:val="00291DEB"/>
    <w:pPr>
      <w:pageBreakBefore/>
      <w:numPr>
        <w:numId w:val="22"/>
      </w:numPr>
      <w:suppressAutoHyphens/>
      <w:spacing w:before="120" w:after="240"/>
      <w:outlineLvl w:val="0"/>
    </w:pPr>
    <w:rPr>
      <w:rFonts w:cs="Arial"/>
      <w:b/>
      <w:bCs/>
      <w:sz w:val="36"/>
      <w:szCs w:val="32"/>
    </w:rPr>
  </w:style>
  <w:style w:type="paragraph" w:customStyle="1" w:styleId="affff4">
    <w:name w:val="_Содержание"/>
    <w:next w:val="afff8"/>
    <w:rsid w:val="00291DEB"/>
    <w:pPr>
      <w:pageBreakBefore/>
      <w:shd w:val="clear" w:color="auto" w:fill="FFFFFF"/>
      <w:spacing w:before="360" w:after="240"/>
      <w:jc w:val="center"/>
    </w:pPr>
    <w:rPr>
      <w:b/>
      <w:sz w:val="32"/>
      <w:szCs w:val="22"/>
    </w:rPr>
  </w:style>
  <w:style w:type="paragraph" w:customStyle="1" w:styleId="2">
    <w:name w:val="_Заг.2"/>
    <w:next w:val="afff8"/>
    <w:rsid w:val="00291DEB"/>
    <w:pPr>
      <w:numPr>
        <w:ilvl w:val="1"/>
        <w:numId w:val="22"/>
      </w:numPr>
      <w:suppressAutoHyphens/>
      <w:spacing w:before="120" w:after="240"/>
      <w:outlineLvl w:val="1"/>
    </w:pPr>
    <w:rPr>
      <w:rFonts w:cs="Arial"/>
      <w:b/>
      <w:bCs/>
      <w:iCs/>
      <w:sz w:val="32"/>
      <w:szCs w:val="28"/>
    </w:rPr>
  </w:style>
  <w:style w:type="paragraph" w:customStyle="1" w:styleId="3">
    <w:name w:val="_Заг.3"/>
    <w:next w:val="afff8"/>
    <w:rsid w:val="00291DEB"/>
    <w:pPr>
      <w:numPr>
        <w:ilvl w:val="2"/>
        <w:numId w:val="22"/>
      </w:numPr>
      <w:suppressAutoHyphens/>
      <w:spacing w:before="120" w:after="240"/>
      <w:outlineLvl w:val="2"/>
    </w:pPr>
    <w:rPr>
      <w:rFonts w:cs="Arial"/>
      <w:b/>
      <w:bCs/>
      <w:i/>
      <w:iCs/>
      <w:sz w:val="28"/>
      <w:szCs w:val="28"/>
    </w:rPr>
  </w:style>
  <w:style w:type="paragraph" w:customStyle="1" w:styleId="13">
    <w:name w:val="_Заг1.подПункт"/>
    <w:rsid w:val="00291DEB"/>
    <w:pPr>
      <w:numPr>
        <w:ilvl w:val="4"/>
        <w:numId w:val="22"/>
      </w:numPr>
      <w:spacing w:line="360" w:lineRule="auto"/>
      <w:jc w:val="both"/>
    </w:pPr>
    <w:rPr>
      <w:spacing w:val="-2"/>
      <w:sz w:val="28"/>
    </w:rPr>
  </w:style>
  <w:style w:type="paragraph" w:customStyle="1" w:styleId="12">
    <w:name w:val="_Заг1.Пункт"/>
    <w:rsid w:val="00291DEB"/>
    <w:pPr>
      <w:numPr>
        <w:ilvl w:val="3"/>
        <w:numId w:val="22"/>
      </w:numPr>
      <w:spacing w:line="360" w:lineRule="auto"/>
      <w:jc w:val="both"/>
    </w:pPr>
    <w:rPr>
      <w:spacing w:val="-2"/>
      <w:sz w:val="28"/>
    </w:rPr>
  </w:style>
  <w:style w:type="paragraph" w:customStyle="1" w:styleId="21">
    <w:name w:val="_Заг2.подПункт"/>
    <w:rsid w:val="00291DEB"/>
    <w:pPr>
      <w:numPr>
        <w:ilvl w:val="6"/>
        <w:numId w:val="22"/>
      </w:numPr>
      <w:spacing w:line="360" w:lineRule="auto"/>
      <w:jc w:val="both"/>
    </w:pPr>
    <w:rPr>
      <w:spacing w:val="-2"/>
      <w:sz w:val="28"/>
    </w:rPr>
  </w:style>
  <w:style w:type="paragraph" w:customStyle="1" w:styleId="20">
    <w:name w:val="_Заг2.Пункт"/>
    <w:rsid w:val="00291DEB"/>
    <w:pPr>
      <w:numPr>
        <w:ilvl w:val="5"/>
        <w:numId w:val="22"/>
      </w:numPr>
      <w:spacing w:line="360" w:lineRule="auto"/>
      <w:jc w:val="both"/>
    </w:pPr>
    <w:rPr>
      <w:spacing w:val="-2"/>
      <w:sz w:val="28"/>
    </w:rPr>
  </w:style>
  <w:style w:type="paragraph" w:customStyle="1" w:styleId="31">
    <w:name w:val="_Заг3.подПункт"/>
    <w:rsid w:val="00291DEB"/>
    <w:pPr>
      <w:numPr>
        <w:ilvl w:val="8"/>
        <w:numId w:val="22"/>
      </w:numPr>
      <w:spacing w:line="360" w:lineRule="auto"/>
      <w:jc w:val="both"/>
    </w:pPr>
    <w:rPr>
      <w:spacing w:val="-2"/>
      <w:sz w:val="28"/>
    </w:rPr>
  </w:style>
  <w:style w:type="paragraph" w:customStyle="1" w:styleId="30">
    <w:name w:val="_Заг3.Пункт"/>
    <w:rsid w:val="00291DEB"/>
    <w:pPr>
      <w:numPr>
        <w:ilvl w:val="7"/>
        <w:numId w:val="22"/>
      </w:numPr>
      <w:spacing w:line="360" w:lineRule="auto"/>
      <w:jc w:val="both"/>
    </w:pPr>
    <w:rPr>
      <w:spacing w:val="-2"/>
      <w:sz w:val="28"/>
    </w:rPr>
  </w:style>
  <w:style w:type="paragraph" w:customStyle="1" w:styleId="-">
    <w:name w:val="_Колонт.Нижн_ТЗ-ОоНИР"/>
    <w:rsid w:val="00291DEB"/>
    <w:pPr>
      <w:pBdr>
        <w:top w:val="single" w:sz="4" w:space="1" w:color="333333"/>
      </w:pBdr>
      <w:spacing w:before="60"/>
      <w:jc w:val="center"/>
    </w:pPr>
    <w:rPr>
      <w:b/>
      <w:spacing w:val="-2"/>
      <w:sz w:val="22"/>
      <w:szCs w:val="24"/>
    </w:rPr>
  </w:style>
  <w:style w:type="paragraph" w:customStyle="1" w:styleId="af4">
    <w:name w:val="_Тип_приложения"/>
    <w:next w:val="-0"/>
    <w:rsid w:val="00291DEB"/>
    <w:pPr>
      <w:spacing w:after="240"/>
      <w:jc w:val="center"/>
    </w:pPr>
    <w:rPr>
      <w:sz w:val="24"/>
      <w:szCs w:val="24"/>
    </w:rPr>
  </w:style>
  <w:style w:type="paragraph" w:customStyle="1" w:styleId="-0">
    <w:name w:val="_Прил.А_Заг-к"/>
    <w:next w:val="afff8"/>
    <w:rsid w:val="00291DEB"/>
    <w:pPr>
      <w:suppressAutoHyphens/>
      <w:spacing w:before="240" w:after="240"/>
      <w:jc w:val="center"/>
      <w:outlineLvl w:val="0"/>
    </w:pPr>
    <w:rPr>
      <w:b/>
      <w:sz w:val="36"/>
      <w:szCs w:val="24"/>
    </w:rPr>
  </w:style>
  <w:style w:type="paragraph" w:customStyle="1" w:styleId="--">
    <w:name w:val="_Наимен.Утв-го.Док-та"/>
    <w:rsid w:val="00291DEB"/>
    <w:pPr>
      <w:suppressAutoHyphens/>
      <w:spacing w:before="240" w:line="400" w:lineRule="exact"/>
      <w:jc w:val="center"/>
    </w:pPr>
    <w:rPr>
      <w:caps/>
      <w:sz w:val="32"/>
    </w:rPr>
  </w:style>
  <w:style w:type="paragraph" w:customStyle="1" w:styleId="-1">
    <w:name w:val="_Этап.проектир-я"/>
    <w:rsid w:val="00291DEB"/>
    <w:pPr>
      <w:spacing w:before="240"/>
      <w:jc w:val="center"/>
    </w:pPr>
    <w:rPr>
      <w:b/>
      <w:sz w:val="34"/>
      <w:szCs w:val="24"/>
    </w:rPr>
  </w:style>
  <w:style w:type="paragraph" w:customStyle="1" w:styleId="---">
    <w:name w:val="_Орг-я-(Испол-ль)"/>
    <w:next w:val="afff8"/>
    <w:rsid w:val="00291DEB"/>
    <w:pPr>
      <w:spacing w:before="240"/>
      <w:jc w:val="center"/>
    </w:pPr>
    <w:rPr>
      <w:caps/>
      <w:sz w:val="28"/>
    </w:rPr>
  </w:style>
  <w:style w:type="paragraph" w:customStyle="1" w:styleId="affff5">
    <w:name w:val="_Полное.Наимен.АС"/>
    <w:rsid w:val="00291DEB"/>
    <w:pPr>
      <w:suppressAutoHyphens/>
      <w:spacing w:before="240" w:line="340" w:lineRule="exact"/>
      <w:jc w:val="center"/>
    </w:pPr>
    <w:rPr>
      <w:rFonts w:cs="Arial"/>
      <w:bCs/>
      <w:sz w:val="36"/>
      <w:szCs w:val="32"/>
      <w:lang w:eastAsia="en-US"/>
    </w:rPr>
  </w:style>
  <w:style w:type="paragraph" w:customStyle="1" w:styleId="affff6">
    <w:name w:val="_Сокращ.Наимен.АС"/>
    <w:rsid w:val="00291DEB"/>
    <w:pPr>
      <w:spacing w:before="240"/>
      <w:jc w:val="center"/>
    </w:pPr>
    <w:rPr>
      <w:b/>
      <w:sz w:val="28"/>
    </w:rPr>
  </w:style>
  <w:style w:type="paragraph" w:customStyle="1" w:styleId="affff7">
    <w:name w:val="_МестоИзданДокум"/>
    <w:rsid w:val="00291DEB"/>
    <w:pPr>
      <w:jc w:val="center"/>
    </w:pPr>
    <w:rPr>
      <w:sz w:val="28"/>
    </w:rPr>
  </w:style>
  <w:style w:type="paragraph" w:customStyle="1" w:styleId="affff8">
    <w:name w:val="_Кол.Листов_ЛУ+ТЛ"/>
    <w:next w:val="afff8"/>
    <w:rsid w:val="00291DEB"/>
    <w:pPr>
      <w:spacing w:before="240" w:after="240"/>
      <w:jc w:val="center"/>
    </w:pPr>
    <w:rPr>
      <w:sz w:val="24"/>
    </w:rPr>
  </w:style>
  <w:style w:type="paragraph" w:customStyle="1" w:styleId="-2">
    <w:name w:val="_Назв&quot;Лист.утв-я&quot;"/>
    <w:rsid w:val="00291DEB"/>
    <w:pPr>
      <w:suppressAutoHyphens/>
      <w:spacing w:before="480" w:after="240"/>
      <w:jc w:val="center"/>
    </w:pPr>
    <w:rPr>
      <w:b/>
      <w:caps/>
      <w:sz w:val="30"/>
      <w:szCs w:val="28"/>
    </w:rPr>
  </w:style>
  <w:style w:type="paragraph" w:customStyle="1" w:styleId="affff9">
    <w:name w:val="_ОснНадп_НазвГраф"/>
    <w:rsid w:val="00291DEB"/>
    <w:pPr>
      <w:jc w:val="center"/>
    </w:pPr>
    <w:rPr>
      <w:i/>
      <w:sz w:val="22"/>
    </w:rPr>
  </w:style>
  <w:style w:type="paragraph" w:customStyle="1" w:styleId="affffa">
    <w:name w:val="_Рис.Положен_Ц"/>
    <w:next w:val="afff8"/>
    <w:rsid w:val="00291DEB"/>
    <w:pPr>
      <w:spacing w:before="120" w:after="120"/>
      <w:jc w:val="center"/>
    </w:pPr>
    <w:rPr>
      <w:sz w:val="24"/>
      <w:szCs w:val="22"/>
    </w:rPr>
  </w:style>
  <w:style w:type="paragraph" w:customStyle="1" w:styleId="-3">
    <w:name w:val="_ТЗд-ТЛ_&quot;к ТЗ&quot;"/>
    <w:rsid w:val="00291DEB"/>
    <w:pPr>
      <w:spacing w:after="480"/>
      <w:jc w:val="center"/>
    </w:pPr>
    <w:rPr>
      <w:rFonts w:cs="Arial"/>
      <w:bCs/>
      <w:sz w:val="32"/>
      <w:szCs w:val="32"/>
      <w:lang w:eastAsia="en-US"/>
    </w:rPr>
  </w:style>
  <w:style w:type="paragraph" w:customStyle="1" w:styleId="--0">
    <w:name w:val="_ТЗ-ТЛ_наимен.объекта.автом-ии"/>
    <w:rsid w:val="00291DEB"/>
    <w:pPr>
      <w:suppressAutoHyphens/>
      <w:spacing w:before="360"/>
      <w:jc w:val="center"/>
    </w:pPr>
    <w:rPr>
      <w:sz w:val="32"/>
      <w:szCs w:val="32"/>
    </w:rPr>
  </w:style>
  <w:style w:type="paragraph" w:customStyle="1" w:styleId="--1">
    <w:name w:val="_ТЗ-ТЛ_&quot;ТЕХ-ЗАДАН&quot;"/>
    <w:rsid w:val="00291DEB"/>
    <w:pPr>
      <w:spacing w:before="960" w:after="240"/>
      <w:jc w:val="center"/>
    </w:pPr>
    <w:rPr>
      <w:rFonts w:cs="Arial"/>
      <w:b/>
      <w:bCs/>
      <w:caps/>
      <w:sz w:val="36"/>
      <w:szCs w:val="32"/>
      <w:lang w:eastAsia="en-US"/>
    </w:rPr>
  </w:style>
  <w:style w:type="paragraph" w:customStyle="1" w:styleId="-4">
    <w:name w:val="_ТЗ-ПЛ_№.стр."/>
    <w:rsid w:val="00291DEB"/>
    <w:pPr>
      <w:pBdr>
        <w:bottom w:val="single" w:sz="4" w:space="8" w:color="auto"/>
      </w:pBdr>
      <w:ind w:left="2835" w:right="2835"/>
      <w:jc w:val="center"/>
    </w:pPr>
    <w:rPr>
      <w:sz w:val="24"/>
      <w:szCs w:val="24"/>
    </w:rPr>
  </w:style>
  <w:style w:type="paragraph" w:customStyle="1" w:styleId="-5">
    <w:name w:val="_ТЗ-ПЛ_верх.колонт.дец.№"/>
    <w:next w:val="-4"/>
    <w:rsid w:val="00291DEB"/>
    <w:pPr>
      <w:spacing w:after="60"/>
      <w:jc w:val="center"/>
    </w:pPr>
    <w:rPr>
      <w:sz w:val="24"/>
      <w:szCs w:val="24"/>
    </w:rPr>
  </w:style>
  <w:style w:type="paragraph" w:customStyle="1" w:styleId="-6">
    <w:name w:val="_ТЗ-ПЛ_нижн.колонт."/>
    <w:basedOn w:val="af3"/>
    <w:rsid w:val="00291DEB"/>
    <w:rPr>
      <w:sz w:val="10"/>
    </w:rPr>
  </w:style>
  <w:style w:type="paragraph" w:customStyle="1" w:styleId="affffb">
    <w:name w:val="_Дец.№._ТЛ"/>
    <w:next w:val="afff8"/>
    <w:rsid w:val="00291DEB"/>
    <w:pPr>
      <w:spacing w:before="240" w:after="600"/>
      <w:jc w:val="center"/>
    </w:pPr>
    <w:rPr>
      <w:caps/>
      <w:sz w:val="24"/>
    </w:rPr>
  </w:style>
  <w:style w:type="paragraph" w:customStyle="1" w:styleId="affffc">
    <w:name w:val="_Подстроч.надпись"/>
    <w:next w:val="afff8"/>
    <w:rsid w:val="00291DEB"/>
    <w:pPr>
      <w:pBdr>
        <w:top w:val="single" w:sz="4" w:space="1" w:color="333333"/>
      </w:pBdr>
      <w:spacing w:after="120"/>
      <w:ind w:left="57" w:right="57"/>
      <w:jc w:val="center"/>
    </w:pPr>
    <w:rPr>
      <w:sz w:val="18"/>
    </w:rPr>
  </w:style>
  <w:style w:type="paragraph" w:styleId="affffd">
    <w:name w:val="List Bullet"/>
    <w:basedOn w:val="af3"/>
    <w:rsid w:val="00291DEB"/>
  </w:style>
  <w:style w:type="paragraph" w:styleId="2d">
    <w:name w:val="List Bullet 2"/>
    <w:basedOn w:val="af3"/>
    <w:rsid w:val="00291DEB"/>
  </w:style>
  <w:style w:type="paragraph" w:styleId="38">
    <w:name w:val="List Bullet 3"/>
    <w:basedOn w:val="af3"/>
    <w:rsid w:val="00291DEB"/>
  </w:style>
  <w:style w:type="paragraph" w:styleId="44">
    <w:name w:val="List Bullet 4"/>
    <w:basedOn w:val="af3"/>
    <w:rsid w:val="00291DEB"/>
  </w:style>
  <w:style w:type="paragraph" w:styleId="52">
    <w:name w:val="List Bullet 5"/>
    <w:basedOn w:val="af3"/>
    <w:rsid w:val="00291DEB"/>
  </w:style>
  <w:style w:type="paragraph" w:styleId="affffe">
    <w:name w:val="List Number"/>
    <w:basedOn w:val="af3"/>
    <w:rsid w:val="00291DEB"/>
  </w:style>
  <w:style w:type="paragraph" w:styleId="2e">
    <w:name w:val="List Number 2"/>
    <w:basedOn w:val="af3"/>
    <w:rsid w:val="00291DEB"/>
  </w:style>
  <w:style w:type="paragraph" w:styleId="39">
    <w:name w:val="List Number 3"/>
    <w:basedOn w:val="af3"/>
    <w:rsid w:val="00291DEB"/>
  </w:style>
  <w:style w:type="paragraph" w:styleId="45">
    <w:name w:val="List Number 4"/>
    <w:basedOn w:val="af3"/>
    <w:rsid w:val="00291DEB"/>
  </w:style>
  <w:style w:type="paragraph" w:styleId="53">
    <w:name w:val="List Number 5"/>
    <w:basedOn w:val="af3"/>
    <w:rsid w:val="00291DEB"/>
  </w:style>
  <w:style w:type="paragraph" w:styleId="afffff">
    <w:name w:val="Body Text Indent"/>
    <w:basedOn w:val="af3"/>
    <w:link w:val="afffff0"/>
    <w:rsid w:val="00291DEB"/>
    <w:pPr>
      <w:spacing w:after="120"/>
      <w:ind w:left="283"/>
    </w:pPr>
    <w:rPr>
      <w:rFonts w:ascii="Arial" w:hAnsi="Arial"/>
    </w:rPr>
  </w:style>
  <w:style w:type="character" w:customStyle="1" w:styleId="afffff0">
    <w:name w:val="Основной текст с отступом Знак"/>
    <w:link w:val="afffff"/>
    <w:rsid w:val="00291DEB"/>
    <w:rPr>
      <w:rFonts w:ascii="Arial" w:hAnsi="Arial"/>
      <w:sz w:val="24"/>
      <w:szCs w:val="24"/>
    </w:rPr>
  </w:style>
  <w:style w:type="paragraph" w:styleId="2f">
    <w:name w:val="List Continue 2"/>
    <w:basedOn w:val="af3"/>
    <w:rsid w:val="00291DEB"/>
    <w:pPr>
      <w:spacing w:after="120"/>
      <w:ind w:left="566"/>
    </w:pPr>
    <w:rPr>
      <w:rFonts w:ascii="Arial" w:hAnsi="Arial"/>
    </w:rPr>
  </w:style>
  <w:style w:type="paragraph" w:styleId="54">
    <w:name w:val="List Continue 5"/>
    <w:basedOn w:val="af3"/>
    <w:rsid w:val="00291DEB"/>
    <w:pPr>
      <w:spacing w:after="120"/>
      <w:ind w:left="1415"/>
    </w:pPr>
    <w:rPr>
      <w:rFonts w:ascii="Arial" w:hAnsi="Arial"/>
    </w:rPr>
  </w:style>
  <w:style w:type="paragraph" w:styleId="afffff1">
    <w:name w:val="Date"/>
    <w:basedOn w:val="af3"/>
    <w:next w:val="af3"/>
    <w:link w:val="afffff2"/>
    <w:rsid w:val="00291DEB"/>
    <w:rPr>
      <w:rFonts w:ascii="Arial" w:hAnsi="Arial"/>
    </w:rPr>
  </w:style>
  <w:style w:type="character" w:customStyle="1" w:styleId="afffff2">
    <w:name w:val="Дата Знак"/>
    <w:link w:val="afffff1"/>
    <w:rsid w:val="00291DEB"/>
    <w:rPr>
      <w:rFonts w:ascii="Arial" w:hAnsi="Arial"/>
      <w:sz w:val="24"/>
      <w:szCs w:val="24"/>
    </w:rPr>
  </w:style>
  <w:style w:type="paragraph" w:styleId="afffff3">
    <w:name w:val="Salutation"/>
    <w:basedOn w:val="af3"/>
    <w:next w:val="af3"/>
    <w:link w:val="afffff4"/>
    <w:rsid w:val="00291DEB"/>
    <w:rPr>
      <w:rFonts w:ascii="Arial" w:hAnsi="Arial"/>
    </w:rPr>
  </w:style>
  <w:style w:type="character" w:customStyle="1" w:styleId="afffff4">
    <w:name w:val="Приветствие Знак"/>
    <w:link w:val="afffff3"/>
    <w:rsid w:val="00291DEB"/>
    <w:rPr>
      <w:rFonts w:ascii="Arial" w:hAnsi="Arial"/>
      <w:sz w:val="24"/>
      <w:szCs w:val="24"/>
    </w:rPr>
  </w:style>
  <w:style w:type="paragraph" w:styleId="afffff5">
    <w:name w:val="Normal Indent"/>
    <w:basedOn w:val="af3"/>
    <w:rsid w:val="00291DEB"/>
    <w:pPr>
      <w:ind w:left="708"/>
    </w:pPr>
    <w:rPr>
      <w:rFonts w:ascii="Arial" w:hAnsi="Arial"/>
    </w:rPr>
  </w:style>
  <w:style w:type="paragraph" w:styleId="61">
    <w:name w:val="toc 6"/>
    <w:next w:val="af3"/>
    <w:rsid w:val="00291DEB"/>
    <w:pPr>
      <w:tabs>
        <w:tab w:val="right" w:pos="5670"/>
      </w:tabs>
      <w:ind w:right="567"/>
      <w:jc w:val="both"/>
    </w:pPr>
    <w:rPr>
      <w:rFonts w:ascii="Arial" w:hAnsi="Arial"/>
      <w:spacing w:val="2"/>
      <w:sz w:val="22"/>
      <w:szCs w:val="24"/>
    </w:rPr>
  </w:style>
  <w:style w:type="paragraph" w:styleId="71">
    <w:name w:val="toc 7"/>
    <w:next w:val="af3"/>
    <w:rsid w:val="00291DEB"/>
    <w:pPr>
      <w:tabs>
        <w:tab w:val="left" w:pos="1418"/>
        <w:tab w:val="right" w:leader="dot" w:pos="10025"/>
      </w:tabs>
      <w:spacing w:before="60"/>
      <w:ind w:left="1418" w:right="567" w:hanging="851"/>
      <w:jc w:val="both"/>
    </w:pPr>
    <w:rPr>
      <w:rFonts w:ascii="Arial" w:hAnsi="Arial"/>
      <w:spacing w:val="-10"/>
      <w:sz w:val="22"/>
      <w:szCs w:val="24"/>
    </w:rPr>
  </w:style>
  <w:style w:type="paragraph" w:styleId="afffff6">
    <w:name w:val="Subtitle"/>
    <w:basedOn w:val="af3"/>
    <w:link w:val="afffff7"/>
    <w:qFormat/>
    <w:rsid w:val="00291DEB"/>
    <w:pPr>
      <w:spacing w:after="60"/>
      <w:jc w:val="center"/>
    </w:pPr>
    <w:rPr>
      <w:rFonts w:cs="Arial"/>
    </w:rPr>
  </w:style>
  <w:style w:type="character" w:customStyle="1" w:styleId="afffff7">
    <w:name w:val="Подзаголовок Знак"/>
    <w:link w:val="afffff6"/>
    <w:rsid w:val="00291DEB"/>
    <w:rPr>
      <w:rFonts w:cs="Arial"/>
      <w:sz w:val="24"/>
      <w:szCs w:val="24"/>
    </w:rPr>
  </w:style>
  <w:style w:type="paragraph" w:customStyle="1" w:styleId="afffff8">
    <w:name w:val="_(под)Пункт.Продолжение"/>
    <w:rsid w:val="00291DEB"/>
    <w:pPr>
      <w:shd w:val="clear" w:color="auto" w:fill="FFFFFF"/>
      <w:spacing w:line="360" w:lineRule="auto"/>
      <w:ind w:firstLine="595"/>
      <w:contextualSpacing/>
      <w:jc w:val="both"/>
    </w:pPr>
    <w:rPr>
      <w:rFonts w:cs="Arial"/>
      <w:spacing w:val="-3"/>
      <w:sz w:val="24"/>
      <w:szCs w:val="22"/>
    </w:rPr>
  </w:style>
  <w:style w:type="paragraph" w:customStyle="1" w:styleId="afffff9">
    <w:name w:val="_Перечисление_а)"/>
    <w:rsid w:val="00291DEB"/>
    <w:pPr>
      <w:spacing w:line="360" w:lineRule="auto"/>
      <w:ind w:firstLine="567"/>
      <w:jc w:val="both"/>
    </w:pPr>
    <w:rPr>
      <w:spacing w:val="-2"/>
      <w:sz w:val="28"/>
      <w:szCs w:val="22"/>
    </w:rPr>
  </w:style>
  <w:style w:type="paragraph" w:customStyle="1" w:styleId="afffffa">
    <w:name w:val="_Табл_№иНазвТаблицы"/>
    <w:next w:val="afff8"/>
    <w:rsid w:val="00291DEB"/>
    <w:pPr>
      <w:keepNext/>
      <w:spacing w:before="120" w:after="60"/>
    </w:pPr>
    <w:rPr>
      <w:rFonts w:cs="Arial"/>
      <w:bCs/>
      <w:sz w:val="28"/>
    </w:rPr>
  </w:style>
  <w:style w:type="paragraph" w:customStyle="1" w:styleId="af">
    <w:name w:val="_Табл_Текст+абзац"/>
    <w:link w:val="afffffb"/>
    <w:rsid w:val="00291DEB"/>
    <w:pPr>
      <w:numPr>
        <w:numId w:val="12"/>
      </w:numPr>
      <w:shd w:val="clear" w:color="auto" w:fill="FFFFFF"/>
      <w:spacing w:before="40"/>
      <w:jc w:val="both"/>
    </w:pPr>
    <w:rPr>
      <w:spacing w:val="-2"/>
      <w:sz w:val="22"/>
      <w:szCs w:val="18"/>
    </w:rPr>
  </w:style>
  <w:style w:type="paragraph" w:customStyle="1" w:styleId="af2">
    <w:name w:val="_Табл_Термин_Название"/>
    <w:next w:val="a2"/>
    <w:rsid w:val="00291DEB"/>
    <w:pPr>
      <w:numPr>
        <w:numId w:val="13"/>
      </w:numPr>
      <w:shd w:val="clear" w:color="auto" w:fill="FFFFFF"/>
      <w:spacing w:before="40"/>
      <w:ind w:left="57" w:hanging="57"/>
    </w:pPr>
    <w:rPr>
      <w:b/>
      <w:spacing w:val="2"/>
      <w:sz w:val="22"/>
    </w:rPr>
  </w:style>
  <w:style w:type="paragraph" w:customStyle="1" w:styleId="afffffc">
    <w:name w:val="_Рис._№иНазвание"/>
    <w:next w:val="afff8"/>
    <w:rsid w:val="00291DEB"/>
    <w:pPr>
      <w:spacing w:before="120" w:after="120"/>
      <w:jc w:val="center"/>
    </w:pPr>
    <w:rPr>
      <w:bCs/>
      <w:sz w:val="28"/>
    </w:rPr>
  </w:style>
  <w:style w:type="paragraph" w:customStyle="1" w:styleId="a2">
    <w:name w:val="_Табл_Термин_Определение"/>
    <w:next w:val="af2"/>
    <w:rsid w:val="00291DEB"/>
    <w:pPr>
      <w:numPr>
        <w:numId w:val="23"/>
      </w:numPr>
      <w:spacing w:after="120"/>
      <w:ind w:left="57" w:hanging="57"/>
      <w:contextualSpacing/>
      <w:jc w:val="both"/>
    </w:pPr>
    <w:rPr>
      <w:spacing w:val="-2"/>
      <w:sz w:val="22"/>
      <w:szCs w:val="18"/>
    </w:rPr>
  </w:style>
  <w:style w:type="paragraph" w:customStyle="1" w:styleId="a1">
    <w:name w:val="_Табл_Перечисл.за.Табл.Текст"/>
    <w:rsid w:val="00291DEB"/>
    <w:pPr>
      <w:numPr>
        <w:numId w:val="27"/>
      </w:numPr>
      <w:spacing w:before="40"/>
      <w:jc w:val="both"/>
    </w:pPr>
    <w:rPr>
      <w:spacing w:val="-2"/>
      <w:sz w:val="24"/>
      <w:szCs w:val="18"/>
    </w:rPr>
  </w:style>
  <w:style w:type="paragraph" w:customStyle="1" w:styleId="a0">
    <w:name w:val="_Табл_Перечисл.за.Табл.ТекстАбзац"/>
    <w:rsid w:val="00291DEB"/>
    <w:pPr>
      <w:numPr>
        <w:numId w:val="14"/>
      </w:numPr>
      <w:spacing w:before="40"/>
      <w:jc w:val="both"/>
    </w:pPr>
    <w:rPr>
      <w:spacing w:val="-2"/>
      <w:sz w:val="22"/>
      <w:szCs w:val="18"/>
    </w:rPr>
  </w:style>
  <w:style w:type="paragraph" w:styleId="afffffd">
    <w:name w:val="Plain Text"/>
    <w:basedOn w:val="af3"/>
    <w:link w:val="afffffe"/>
    <w:rsid w:val="00291DEB"/>
    <w:rPr>
      <w:rFonts w:ascii="Arial" w:hAnsi="Arial" w:cs="Courier New"/>
      <w:sz w:val="20"/>
      <w:szCs w:val="20"/>
    </w:rPr>
  </w:style>
  <w:style w:type="character" w:customStyle="1" w:styleId="afffffe">
    <w:name w:val="Текст Знак"/>
    <w:link w:val="afffffd"/>
    <w:rsid w:val="00291DEB"/>
    <w:rPr>
      <w:rFonts w:ascii="Arial" w:hAnsi="Arial" w:cs="Courier New"/>
    </w:rPr>
  </w:style>
  <w:style w:type="paragraph" w:customStyle="1" w:styleId="affffff">
    <w:name w:val="_РисПрил_№иНазвание"/>
    <w:next w:val="afff8"/>
    <w:link w:val="affffff0"/>
    <w:rsid w:val="00291DEB"/>
    <w:pPr>
      <w:spacing w:before="120" w:after="120"/>
      <w:jc w:val="center"/>
    </w:pPr>
    <w:rPr>
      <w:bCs/>
      <w:sz w:val="24"/>
    </w:rPr>
  </w:style>
  <w:style w:type="paragraph" w:styleId="81">
    <w:name w:val="toc 8"/>
    <w:basedOn w:val="af3"/>
    <w:next w:val="af3"/>
    <w:autoRedefine/>
    <w:rsid w:val="00291DEB"/>
    <w:pPr>
      <w:ind w:left="1680"/>
    </w:pPr>
  </w:style>
  <w:style w:type="paragraph" w:styleId="91">
    <w:name w:val="toc 9"/>
    <w:basedOn w:val="af3"/>
    <w:next w:val="af3"/>
    <w:autoRedefine/>
    <w:rsid w:val="00291DEB"/>
    <w:pPr>
      <w:ind w:left="1920"/>
    </w:pPr>
  </w:style>
  <w:style w:type="character" w:customStyle="1" w:styleId="affffff0">
    <w:name w:val="_РисПрил_№иНазвание Знак Знак"/>
    <w:link w:val="affffff"/>
    <w:rsid w:val="00291DEB"/>
    <w:rPr>
      <w:bCs/>
      <w:sz w:val="24"/>
    </w:rPr>
  </w:style>
  <w:style w:type="character" w:styleId="HTML">
    <w:name w:val="HTML Code"/>
    <w:rsid w:val="00291DEB"/>
    <w:rPr>
      <w:rFonts w:ascii="Arial" w:hAnsi="Arial" w:cs="Courier New"/>
      <w:sz w:val="20"/>
      <w:szCs w:val="20"/>
    </w:rPr>
  </w:style>
  <w:style w:type="character" w:styleId="HTML0">
    <w:name w:val="HTML Cite"/>
    <w:rsid w:val="00291DEB"/>
    <w:rPr>
      <w:rFonts w:ascii="Arial" w:hAnsi="Arial"/>
      <w:i/>
      <w:iCs/>
    </w:rPr>
  </w:style>
  <w:style w:type="paragraph" w:customStyle="1" w:styleId="affffff1">
    <w:name w:val="_ТаблПрил_№.и.Название"/>
    <w:next w:val="afff8"/>
    <w:rsid w:val="00291DEB"/>
    <w:pPr>
      <w:keepNext/>
      <w:spacing w:before="120" w:after="120"/>
    </w:pPr>
    <w:rPr>
      <w:bCs/>
      <w:sz w:val="28"/>
    </w:rPr>
  </w:style>
  <w:style w:type="paragraph" w:customStyle="1" w:styleId="affffff2">
    <w:name w:val="_Текст_Термин_Название"/>
    <w:next w:val="affffff3"/>
    <w:rsid w:val="00291DEB"/>
    <w:pPr>
      <w:spacing w:before="120"/>
      <w:ind w:firstLine="595"/>
    </w:pPr>
    <w:rPr>
      <w:b/>
      <w:sz w:val="24"/>
    </w:rPr>
  </w:style>
  <w:style w:type="paragraph" w:customStyle="1" w:styleId="affffff3">
    <w:name w:val="_Текст_Термин_Определение"/>
    <w:next w:val="affffff2"/>
    <w:rsid w:val="00291DEB"/>
    <w:pPr>
      <w:spacing w:after="120"/>
      <w:ind w:firstLine="595"/>
      <w:contextualSpacing/>
      <w:jc w:val="both"/>
    </w:pPr>
    <w:rPr>
      <w:spacing w:val="-2"/>
      <w:sz w:val="24"/>
    </w:rPr>
  </w:style>
  <w:style w:type="paragraph" w:customStyle="1" w:styleId="1f5">
    <w:name w:val="_Перечисление_1)"/>
    <w:rsid w:val="00291DEB"/>
    <w:pPr>
      <w:spacing w:line="360" w:lineRule="auto"/>
      <w:ind w:firstLine="567"/>
      <w:jc w:val="both"/>
    </w:pPr>
    <w:rPr>
      <w:spacing w:val="-2"/>
      <w:sz w:val="28"/>
    </w:rPr>
  </w:style>
  <w:style w:type="character" w:styleId="affffff4">
    <w:name w:val="FollowedHyperlink"/>
    <w:rsid w:val="00291DEB"/>
    <w:rPr>
      <w:rFonts w:ascii="Arial" w:hAnsi="Arial"/>
      <w:color w:val="800080"/>
      <w:u w:val="single"/>
    </w:rPr>
  </w:style>
  <w:style w:type="numbering" w:styleId="1ai">
    <w:name w:val="Outline List 1"/>
    <w:basedOn w:val="af7"/>
    <w:rsid w:val="00291DEB"/>
    <w:pPr>
      <w:numPr>
        <w:numId w:val="15"/>
      </w:numPr>
    </w:pPr>
  </w:style>
  <w:style w:type="paragraph" w:customStyle="1" w:styleId="affffff5">
    <w:name w:val="_ТекстПримечание"/>
    <w:next w:val="afff8"/>
    <w:rsid w:val="00291DEB"/>
    <w:pPr>
      <w:spacing w:before="40"/>
      <w:ind w:firstLine="624"/>
      <w:jc w:val="both"/>
    </w:pPr>
    <w:rPr>
      <w:spacing w:val="-2"/>
      <w:sz w:val="24"/>
    </w:rPr>
  </w:style>
  <w:style w:type="table" w:styleId="1f6">
    <w:name w:val="Table Simple 1"/>
    <w:basedOn w:val="af6"/>
    <w:rsid w:val="00291DEB"/>
    <w:rPr>
      <w:rFonts w:ascii="Arial" w:hAnsi="Arial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af1">
    <w:name w:val="_ТаблПримечание"/>
    <w:rsid w:val="00291DEB"/>
    <w:pPr>
      <w:numPr>
        <w:numId w:val="16"/>
      </w:numPr>
      <w:spacing w:before="40"/>
      <w:ind w:left="57" w:hanging="57"/>
      <w:jc w:val="both"/>
    </w:pPr>
    <w:rPr>
      <w:spacing w:val="-2"/>
      <w:sz w:val="22"/>
      <w:szCs w:val="18"/>
    </w:rPr>
  </w:style>
  <w:style w:type="paragraph" w:customStyle="1" w:styleId="10">
    <w:name w:val="_Табл.Переч.1).за.Текст"/>
    <w:rsid w:val="00291DEB"/>
    <w:pPr>
      <w:numPr>
        <w:numId w:val="17"/>
      </w:numPr>
      <w:spacing w:before="40"/>
      <w:ind w:firstLine="0"/>
    </w:pPr>
    <w:rPr>
      <w:spacing w:val="-2"/>
      <w:sz w:val="24"/>
      <w:szCs w:val="18"/>
    </w:rPr>
  </w:style>
  <w:style w:type="paragraph" w:customStyle="1" w:styleId="1d">
    <w:name w:val="_Табл.Переч.1).за.ТекстАбзац"/>
    <w:rsid w:val="00291DEB"/>
    <w:pPr>
      <w:numPr>
        <w:numId w:val="18"/>
      </w:numPr>
      <w:spacing w:before="40"/>
      <w:ind w:firstLine="284"/>
    </w:pPr>
    <w:rPr>
      <w:spacing w:val="-2"/>
      <w:sz w:val="24"/>
      <w:szCs w:val="18"/>
    </w:rPr>
  </w:style>
  <w:style w:type="paragraph" w:customStyle="1" w:styleId="af0">
    <w:name w:val="_Табл.Переч.а).за.Текст"/>
    <w:rsid w:val="00291DEB"/>
    <w:pPr>
      <w:numPr>
        <w:numId w:val="19"/>
      </w:numPr>
      <w:spacing w:before="40"/>
      <w:ind w:left="0" w:firstLine="0"/>
      <w:jc w:val="both"/>
    </w:pPr>
    <w:rPr>
      <w:spacing w:val="-2"/>
      <w:sz w:val="24"/>
      <w:szCs w:val="18"/>
    </w:rPr>
  </w:style>
  <w:style w:type="paragraph" w:customStyle="1" w:styleId="a6">
    <w:name w:val="_Табл.Переч.а).за.ТекстАбзац"/>
    <w:rsid w:val="00291DEB"/>
    <w:pPr>
      <w:numPr>
        <w:numId w:val="20"/>
      </w:numPr>
      <w:spacing w:before="40"/>
      <w:ind w:firstLine="198"/>
    </w:pPr>
    <w:rPr>
      <w:spacing w:val="-2"/>
      <w:sz w:val="24"/>
      <w:szCs w:val="18"/>
    </w:rPr>
  </w:style>
  <w:style w:type="table" w:styleId="1f7">
    <w:name w:val="Table Colorful 1"/>
    <w:basedOn w:val="af6"/>
    <w:rsid w:val="00291DEB"/>
    <w:rPr>
      <w:rFonts w:ascii="Arial" w:hAnsi="Arial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f6">
    <w:name w:val="Emphasis"/>
    <w:uiPriority w:val="20"/>
    <w:qFormat/>
    <w:rsid w:val="00291DEB"/>
    <w:rPr>
      <w:rFonts w:ascii="Arial" w:hAnsi="Arial"/>
      <w:i/>
      <w:iCs/>
    </w:rPr>
  </w:style>
  <w:style w:type="table" w:styleId="3a">
    <w:name w:val="Table Classic 3"/>
    <w:basedOn w:val="af6"/>
    <w:rsid w:val="00291DEB"/>
    <w:rPr>
      <w:rFonts w:ascii="Arial" w:hAnsi="Arial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f6"/>
    <w:rsid w:val="00291DEB"/>
    <w:rPr>
      <w:rFonts w:ascii="Arial" w:hAnsi="Aria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fffffb">
    <w:name w:val="_Табл_Текст+абзац Знак"/>
    <w:link w:val="af"/>
    <w:rsid w:val="00291DEB"/>
    <w:rPr>
      <w:spacing w:val="-2"/>
      <w:sz w:val="22"/>
      <w:szCs w:val="18"/>
      <w:shd w:val="clear" w:color="auto" w:fill="FFFFFF"/>
    </w:rPr>
  </w:style>
  <w:style w:type="paragraph" w:customStyle="1" w:styleId="ac">
    <w:name w:val="_Табл_ТекстСноскиВтабл"/>
    <w:rsid w:val="00291DEB"/>
    <w:pPr>
      <w:numPr>
        <w:numId w:val="21"/>
      </w:numPr>
      <w:spacing w:before="40"/>
      <w:jc w:val="both"/>
    </w:pPr>
    <w:rPr>
      <w:szCs w:val="18"/>
    </w:rPr>
  </w:style>
  <w:style w:type="paragraph" w:customStyle="1" w:styleId="affffff7">
    <w:name w:val="_Формула_Текст"/>
    <w:rsid w:val="00291DEB"/>
    <w:pPr>
      <w:jc w:val="center"/>
    </w:pPr>
    <w:rPr>
      <w:b/>
      <w:i/>
      <w:spacing w:val="40"/>
      <w:sz w:val="28"/>
    </w:rPr>
  </w:style>
  <w:style w:type="paragraph" w:customStyle="1" w:styleId="affffff8">
    <w:name w:val="_Формула_Номер"/>
    <w:next w:val="affffff9"/>
    <w:rsid w:val="00291DEB"/>
    <w:pPr>
      <w:jc w:val="center"/>
    </w:pPr>
    <w:rPr>
      <w:rFonts w:cs="Arial"/>
      <w:b/>
      <w:sz w:val="28"/>
    </w:rPr>
  </w:style>
  <w:style w:type="table" w:styleId="2f0">
    <w:name w:val="Table Grid 2"/>
    <w:basedOn w:val="af6"/>
    <w:rsid w:val="00291DEB"/>
    <w:rPr>
      <w:rFonts w:ascii="Arial" w:hAnsi="Arial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f6"/>
    <w:rsid w:val="00291DEB"/>
    <w:rPr>
      <w:rFonts w:ascii="Arial" w:hAnsi="Aria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ffff9">
    <w:name w:val="_Формула_компонент"/>
    <w:next w:val="afff8"/>
    <w:rsid w:val="00291DEB"/>
    <w:rPr>
      <w:rFonts w:cs="Arial"/>
      <w:b/>
      <w:i/>
      <w:spacing w:val="30"/>
      <w:sz w:val="24"/>
      <w:lang w:val="en-US"/>
    </w:rPr>
  </w:style>
  <w:style w:type="table" w:styleId="62">
    <w:name w:val="Table Grid 6"/>
    <w:basedOn w:val="af6"/>
    <w:rsid w:val="00291DEB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affffffa">
    <w:name w:val="_Текст_ПустаяСтрока"/>
    <w:next w:val="afff8"/>
    <w:rsid w:val="00291DEB"/>
    <w:rPr>
      <w:sz w:val="18"/>
      <w:szCs w:val="24"/>
    </w:rPr>
  </w:style>
  <w:style w:type="paragraph" w:customStyle="1" w:styleId="affffffb">
    <w:name w:val="_Формула_ОписанКомпонента"/>
    <w:rsid w:val="00291DEB"/>
    <w:rPr>
      <w:spacing w:val="-2"/>
      <w:sz w:val="24"/>
      <w:szCs w:val="18"/>
    </w:rPr>
  </w:style>
  <w:style w:type="table" w:styleId="-10">
    <w:name w:val="Table List 1"/>
    <w:basedOn w:val="af6"/>
    <w:rsid w:val="00291DEB"/>
    <w:rPr>
      <w:rFonts w:ascii="Arial" w:hAnsi="Aria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b">
    <w:name w:val="_ПараметрКомандаТаблица"/>
    <w:rsid w:val="00291DEB"/>
    <w:pPr>
      <w:numPr>
        <w:numId w:val="25"/>
      </w:numPr>
      <w:spacing w:before="40" w:after="40"/>
      <w:ind w:left="40" w:hanging="40"/>
    </w:pPr>
    <w:rPr>
      <w:b/>
      <w:i/>
      <w:spacing w:val="2"/>
      <w:szCs w:val="18"/>
    </w:rPr>
  </w:style>
  <w:style w:type="paragraph" w:customStyle="1" w:styleId="aa">
    <w:name w:val="_Табл.продолжен_Табл_Текст+абзац"/>
    <w:rsid w:val="00291DEB"/>
    <w:pPr>
      <w:numPr>
        <w:numId w:val="26"/>
      </w:numPr>
      <w:jc w:val="both"/>
    </w:pPr>
    <w:rPr>
      <w:spacing w:val="-2"/>
      <w:sz w:val="22"/>
    </w:rPr>
  </w:style>
  <w:style w:type="paragraph" w:customStyle="1" w:styleId="-7">
    <w:name w:val="_ТЗ-ПЛ_верх.колонт.Лист№"/>
    <w:rsid w:val="00291DEB"/>
    <w:pPr>
      <w:pBdr>
        <w:bottom w:val="single" w:sz="4" w:space="1" w:color="333333"/>
      </w:pBdr>
      <w:jc w:val="center"/>
    </w:pPr>
    <w:rPr>
      <w:spacing w:val="2"/>
      <w:sz w:val="24"/>
      <w:szCs w:val="24"/>
    </w:rPr>
  </w:style>
  <w:style w:type="paragraph" w:customStyle="1" w:styleId="affffffc">
    <w:name w:val="_Введение.и.т.п"/>
    <w:next w:val="afff8"/>
    <w:rsid w:val="00291DEB"/>
    <w:pPr>
      <w:pageBreakBefore/>
      <w:spacing w:before="120" w:after="240"/>
      <w:ind w:firstLine="567"/>
      <w:outlineLvl w:val="0"/>
    </w:pPr>
    <w:rPr>
      <w:rFonts w:cs="Arial"/>
      <w:b/>
      <w:bCs/>
      <w:sz w:val="36"/>
      <w:szCs w:val="32"/>
    </w:rPr>
  </w:style>
  <w:style w:type="table" w:styleId="-60">
    <w:name w:val="Table List 6"/>
    <w:basedOn w:val="af6"/>
    <w:rsid w:val="00291DEB"/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paragraph" w:styleId="affffffd">
    <w:name w:val="Block Text"/>
    <w:basedOn w:val="af3"/>
    <w:rsid w:val="00291DEB"/>
    <w:pPr>
      <w:spacing w:after="120"/>
      <w:ind w:left="1440" w:right="1440"/>
    </w:pPr>
    <w:rPr>
      <w:rFonts w:ascii="Arial" w:hAnsi="Arial"/>
    </w:rPr>
  </w:style>
  <w:style w:type="paragraph" w:customStyle="1" w:styleId="affffffe">
    <w:name w:val="_ТЛ_Табл_Текст"/>
    <w:rsid w:val="00291DEB"/>
    <w:pPr>
      <w:spacing w:after="120"/>
      <w:contextualSpacing/>
    </w:pPr>
    <w:rPr>
      <w:sz w:val="22"/>
      <w:szCs w:val="24"/>
    </w:rPr>
  </w:style>
  <w:style w:type="paragraph" w:customStyle="1" w:styleId="---0">
    <w:name w:val="_орг-я-(разраб-к)"/>
    <w:basedOn w:val="---"/>
    <w:next w:val="afff8"/>
    <w:rsid w:val="00291DEB"/>
  </w:style>
  <w:style w:type="paragraph" w:customStyle="1" w:styleId="a3">
    <w:name w:val="_ТаблТкстУтвСогласовТЛиЛУ"/>
    <w:rsid w:val="00291DEB"/>
    <w:pPr>
      <w:numPr>
        <w:numId w:val="24"/>
      </w:numPr>
      <w:ind w:left="68" w:hanging="68"/>
    </w:pPr>
    <w:rPr>
      <w:sz w:val="24"/>
    </w:rPr>
  </w:style>
  <w:style w:type="paragraph" w:customStyle="1" w:styleId="afffffff">
    <w:name w:val="_Дец№ЛУнаТЛ"/>
    <w:next w:val="afff8"/>
    <w:rsid w:val="00291DEB"/>
    <w:pPr>
      <w:spacing w:before="120" w:after="120"/>
      <w:ind w:firstLine="595"/>
    </w:pPr>
    <w:rPr>
      <w:caps/>
      <w:sz w:val="24"/>
    </w:rPr>
  </w:style>
  <w:style w:type="paragraph" w:customStyle="1" w:styleId="afffffff0">
    <w:name w:val="_Дец.№_ЛУ"/>
    <w:next w:val="afff8"/>
    <w:rsid w:val="00291DEB"/>
    <w:pPr>
      <w:spacing w:before="240" w:after="600"/>
      <w:jc w:val="center"/>
    </w:pPr>
    <w:rPr>
      <w:caps/>
      <w:sz w:val="24"/>
    </w:rPr>
  </w:style>
  <w:style w:type="paragraph" w:styleId="2f1">
    <w:name w:val="List 2"/>
    <w:basedOn w:val="af3"/>
    <w:rsid w:val="00291DEB"/>
    <w:pPr>
      <w:ind w:left="566" w:hanging="283"/>
    </w:pPr>
  </w:style>
  <w:style w:type="table" w:styleId="afffffff1">
    <w:name w:val="Table Elegant"/>
    <w:basedOn w:val="af6"/>
    <w:rsid w:val="00291DEB"/>
    <w:rPr>
      <w:rFonts w:ascii="Arial" w:hAnsi="Aria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fffff2">
    <w:name w:val="_Аннотация"/>
    <w:next w:val="afff8"/>
    <w:rsid w:val="00291DEB"/>
    <w:pPr>
      <w:pageBreakBefore/>
      <w:spacing w:before="360" w:after="240"/>
      <w:ind w:firstLine="567"/>
    </w:pPr>
    <w:rPr>
      <w:rFonts w:cs="Arial"/>
      <w:b/>
      <w:bCs/>
      <w:sz w:val="36"/>
      <w:szCs w:val="32"/>
    </w:rPr>
  </w:style>
  <w:style w:type="paragraph" w:customStyle="1" w:styleId="afffffff3">
    <w:name w:val="_ПараметрКоманда"/>
    <w:rsid w:val="00291DEB"/>
    <w:pPr>
      <w:suppressAutoHyphens/>
      <w:spacing w:before="40" w:after="40"/>
      <w:ind w:left="595"/>
    </w:pPr>
    <w:rPr>
      <w:b/>
      <w:i/>
      <w:spacing w:val="2"/>
      <w:sz w:val="24"/>
    </w:rPr>
  </w:style>
  <w:style w:type="paragraph" w:customStyle="1" w:styleId="afffffff4">
    <w:name w:val="_НаименУслуги"/>
    <w:rsid w:val="00291DEB"/>
    <w:pPr>
      <w:spacing w:before="600" w:line="280" w:lineRule="exact"/>
      <w:jc w:val="center"/>
    </w:pPr>
    <w:rPr>
      <w:b/>
      <w:spacing w:val="-2"/>
      <w:sz w:val="36"/>
    </w:rPr>
  </w:style>
  <w:style w:type="paragraph" w:customStyle="1" w:styleId="-8">
    <w:name w:val="_Наимен.ОРДок-та"/>
    <w:next w:val="--"/>
    <w:rsid w:val="00291DEB"/>
    <w:pPr>
      <w:spacing w:before="360" w:after="360"/>
      <w:jc w:val="center"/>
    </w:pPr>
    <w:rPr>
      <w:rFonts w:cs="Arial"/>
      <w:b/>
      <w:bCs/>
      <w:caps/>
      <w:spacing w:val="100"/>
      <w:sz w:val="42"/>
      <w:szCs w:val="40"/>
      <w:lang w:eastAsia="en-US"/>
    </w:rPr>
  </w:style>
  <w:style w:type="paragraph" w:customStyle="1" w:styleId="afffffff5">
    <w:name w:val="_ОбъектУслуги"/>
    <w:next w:val="affffc"/>
    <w:rsid w:val="00291DEB"/>
    <w:pPr>
      <w:jc w:val="center"/>
    </w:pPr>
    <w:rPr>
      <w:b/>
      <w:spacing w:val="-2"/>
      <w:sz w:val="38"/>
    </w:rPr>
  </w:style>
  <w:style w:type="paragraph" w:customStyle="1" w:styleId="afffffff6">
    <w:name w:val="_Этап_Услуги"/>
    <w:next w:val="affffc"/>
    <w:rsid w:val="00291DEB"/>
    <w:pPr>
      <w:jc w:val="center"/>
    </w:pPr>
    <w:rPr>
      <w:rFonts w:ascii="Tahoma" w:hAnsi="Tahoma"/>
      <w:b/>
      <w:spacing w:val="20"/>
      <w:sz w:val="24"/>
    </w:rPr>
  </w:style>
  <w:style w:type="character" w:customStyle="1" w:styleId="aff8">
    <w:name w:val="Верхний колонтитул Знак"/>
    <w:link w:val="aff7"/>
    <w:uiPriority w:val="99"/>
    <w:rsid w:val="00291DEB"/>
    <w:rPr>
      <w:sz w:val="24"/>
      <w:szCs w:val="24"/>
    </w:rPr>
  </w:style>
  <w:style w:type="character" w:customStyle="1" w:styleId="33">
    <w:name w:val="Заголовок 3 Знак"/>
    <w:link w:val="32"/>
    <w:rsid w:val="00291DEB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291DEB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291DEB"/>
    <w:rPr>
      <w:b/>
      <w:bCs/>
      <w:i/>
      <w:iCs/>
      <w:sz w:val="26"/>
      <w:szCs w:val="26"/>
    </w:rPr>
  </w:style>
  <w:style w:type="character" w:customStyle="1" w:styleId="aff3">
    <w:name w:val="Схема документа Знак"/>
    <w:link w:val="aff2"/>
    <w:rsid w:val="00291DEB"/>
    <w:rPr>
      <w:rFonts w:ascii="Tahoma" w:hAnsi="Tahoma" w:cs="Tahoma"/>
      <w:shd w:val="clear" w:color="auto" w:fill="000080"/>
    </w:rPr>
  </w:style>
  <w:style w:type="character" w:customStyle="1" w:styleId="aff1">
    <w:name w:val="Текст выноски Знак"/>
    <w:link w:val="aff0"/>
    <w:semiHidden/>
    <w:rsid w:val="00291DEB"/>
    <w:rPr>
      <w:rFonts w:ascii="Tahoma" w:hAnsi="Tahoma" w:cs="Tahoma"/>
      <w:sz w:val="16"/>
      <w:szCs w:val="16"/>
    </w:rPr>
  </w:style>
  <w:style w:type="character" w:customStyle="1" w:styleId="afff0">
    <w:name w:val="Текст сноски Знак"/>
    <w:link w:val="affb"/>
    <w:semiHidden/>
    <w:rsid w:val="00291DEB"/>
    <w:rPr>
      <w:rFonts w:ascii="Arial" w:hAnsi="Arial"/>
      <w:spacing w:val="-2"/>
      <w:sz w:val="18"/>
    </w:rPr>
  </w:style>
  <w:style w:type="paragraph" w:styleId="1f8">
    <w:name w:val="index 1"/>
    <w:basedOn w:val="af3"/>
    <w:next w:val="af3"/>
    <w:autoRedefine/>
    <w:rsid w:val="00291DEB"/>
    <w:pPr>
      <w:ind w:left="240" w:hanging="240"/>
    </w:pPr>
  </w:style>
  <w:style w:type="paragraph" w:styleId="47">
    <w:name w:val="List 4"/>
    <w:basedOn w:val="af3"/>
    <w:rsid w:val="00291DEB"/>
    <w:pPr>
      <w:ind w:left="1132" w:hanging="283"/>
      <w:contextualSpacing/>
    </w:pPr>
  </w:style>
  <w:style w:type="character" w:customStyle="1" w:styleId="afff9">
    <w:name w:val="_Табл_Текст Знак"/>
    <w:link w:val="a5"/>
    <w:locked/>
    <w:rsid w:val="009549E9"/>
    <w:rPr>
      <w:spacing w:val="-2"/>
      <w:sz w:val="24"/>
      <w:szCs w:val="18"/>
    </w:rPr>
  </w:style>
  <w:style w:type="paragraph" w:styleId="afffffff7">
    <w:name w:val="Revision"/>
    <w:hidden/>
    <w:uiPriority w:val="99"/>
    <w:semiHidden/>
    <w:rsid w:val="00D80BCD"/>
    <w:rPr>
      <w:sz w:val="24"/>
      <w:szCs w:val="24"/>
    </w:rPr>
  </w:style>
  <w:style w:type="character" w:customStyle="1" w:styleId="hinttext">
    <w:name w:val="hint_text"/>
    <w:rsid w:val="00C557E1"/>
  </w:style>
  <w:style w:type="character" w:customStyle="1" w:styleId="required">
    <w:name w:val="required"/>
    <w:rsid w:val="00C557E1"/>
  </w:style>
  <w:style w:type="paragraph" w:styleId="afffffff8">
    <w:name w:val="Normal (Web)"/>
    <w:basedOn w:val="af3"/>
    <w:uiPriority w:val="99"/>
    <w:unhideWhenUsed/>
    <w:rsid w:val="00F04A70"/>
    <w:pPr>
      <w:spacing w:before="100" w:beforeAutospacing="1" w:after="100" w:afterAutospacing="1"/>
    </w:pPr>
  </w:style>
  <w:style w:type="paragraph" w:customStyle="1" w:styleId="121">
    <w:name w:val="121"/>
    <w:basedOn w:val="2"/>
    <w:qFormat/>
    <w:rsid w:val="004B79B7"/>
    <w:pPr>
      <w:keepNext/>
      <w:keepLines/>
      <w:widowControl w:val="0"/>
      <w:spacing w:after="0"/>
    </w:pPr>
    <w:rPr>
      <w:rFonts w:cs="Times New Roman"/>
      <w:sz w:val="24"/>
      <w:szCs w:val="24"/>
    </w:rPr>
  </w:style>
  <w:style w:type="paragraph" w:customStyle="1" w:styleId="22">
    <w:name w:val="Заг.2 приложения"/>
    <w:basedOn w:val="afffd"/>
    <w:qFormat/>
    <w:rsid w:val="005169EE"/>
    <w:pPr>
      <w:keepNext/>
      <w:numPr>
        <w:ilvl w:val="1"/>
        <w:numId w:val="36"/>
      </w:numPr>
      <w:tabs>
        <w:tab w:val="left" w:pos="284"/>
      </w:tabs>
      <w:spacing w:before="120" w:after="240"/>
      <w:outlineLvl w:val="1"/>
    </w:pPr>
    <w:rPr>
      <w:rFonts w:ascii="Calibri" w:hAnsi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040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491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7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806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7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2911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9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35689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1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0460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8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7235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5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58642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3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152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93622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9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rechinskaya\AppData\Roaming\Microsoft\&#1064;&#1072;&#1073;&#1083;&#1086;&#1085;&#1099;\&#1058;&#1080;&#1087;&#1086;&#1074;&#1086;&#1081;%20&#1096;&#1072;&#1073;&#1083;&#1086;&#1085;%20(Office%202007)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AF7F17DB1A17D49BA02EA75FF98993D" ma:contentTypeVersion="12" ma:contentTypeDescription="Создание документа." ma:contentTypeScope="" ma:versionID="74a1bba3c3ee37629bb7acbb5995b9f3">
  <xsd:schema xmlns:xsd="http://www.w3.org/2001/XMLSchema" xmlns:xs="http://www.w3.org/2001/XMLSchema" xmlns:p="http://schemas.microsoft.com/office/2006/metadata/properties" xmlns:ns1="http://schemas.microsoft.com/sharepoint/v3" xmlns:ns2="9a6414fe-5a7e-4c78-8b5d-a35b1b2a819e" targetNamespace="http://schemas.microsoft.com/office/2006/metadata/properties" ma:root="true" ma:fieldsID="a4d537de89b4b432d3030cffac17c593" ns1:_="" ns2:_="">
    <xsd:import namespace="http://schemas.microsoft.com/sharepoint/v3"/>
    <xsd:import namespace="9a6414fe-5a7e-4c78-8b5d-a35b1b2a819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_dlc_Exempt" minOccurs="0"/>
                <xsd:element ref="ns1:_dlc_ExpireDateSaved" minOccurs="0"/>
                <xsd:element ref="ns1:_dlc_Expir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1" nillable="true" ma:displayName="Исключение из политики" ma:hidden="true" ma:internalName="_dlc_Exempt" ma:readOnly="true">
      <xsd:simpleType>
        <xsd:restriction base="dms:Unknown"/>
      </xsd:simpleType>
    </xsd:element>
    <xsd:element name="_dlc_ExpireDateSaved" ma:index="12" nillable="true" ma:displayName="Исходный срок действия" ma:hidden="true" ma:internalName="_dlc_ExpireDateSaved" ma:readOnly="true">
      <xsd:simpleType>
        <xsd:restriction base="dms:DateTime"/>
      </xsd:simpleType>
    </xsd:element>
    <xsd:element name="_dlc_ExpireDate" ma:index="13" nillable="true" ma:displayName="Срок действия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414fe-5a7e-4c78-8b5d-a35b1b2a819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p:Policy xmlns:p="office.server.policy" id="" local="true">
  <p:Name>Документ</p:Name>
  <p:Description/>
  <p:Statement/>
  <p:PolicyItems>
    <p:PolicyItem featureId="Microsoft.Office.RecordsManagement.PolicyFeatures.PolicyAudit" staticId="0x0101006AF7F17DB1A17D49BA02EA75FF98993D|254968459" UniqueId="71889657-6993-43b4-a0e1-1cc08265c124">
      <p:Name>Аудит</p:Name>
      <p:Description>Аудит действий пользователей, выполняемых с документами и элементами списков, и запись в журнал аудита.</p:Description>
      <p:CustomData>
        <Audit>
          <Update/>
          <View/>
          <DeleteRestore/>
        </Audit>
      </p:CustomData>
    </p:PolicyItem>
    <p:PolicyItem featureId="Microsoft.Office.RecordsManagement.PolicyFeatures.Expiration" staticId="0x0101006AF7F17DB1A17D49BA02EA75FF98993D|-1868893686" UniqueId="628f5fbc-0729-406b-b636-4e40d2e882a3">
      <p:Name>Хранение</p:Name>
      <p:Description>Автоматическое планирование обработки контента и хранения контента, дата выполнения которого истекла.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2</number>
                  <property>Modified</property>
                  <propertyId>28cf69c5-fa48-462a-b5cd-27b6f9d2bd5f</propertyId>
                  <period>years</period>
                </formula>
                <action type="action" id="Microsoft.Office.RecordsManagement.PolicyFeatures.Expiration.Action.DeletePreviousVersions"/>
              </data>
            </stages>
          </Schedule>
        </Schedules>
      </p:CustomData>
    </p:PolicyItem>
  </p:PolicyItems>
</p:Policy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0E077-7C25-4175-9B8E-816602ED8C5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4C5530A-313E-47BD-81C9-E88B739737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a6414fe-5a7e-4c78-8b5d-a35b1b2a81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16CF20-6060-4EB4-9A4F-DF8BBD24E48E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F3BE734-B69F-4655-8895-60ADF0EDC292}">
  <ds:schemaRefs>
    <ds:schemaRef ds:uri="office.server.policy"/>
  </ds:schemaRefs>
</ds:datastoreItem>
</file>

<file path=customXml/itemProps5.xml><?xml version="1.0" encoding="utf-8"?>
<ds:datastoreItem xmlns:ds="http://schemas.openxmlformats.org/officeDocument/2006/customXml" ds:itemID="{91A2FDC6-566C-4E6D-898A-7249E1393E2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FD78D5D-5B4A-40B1-8B2F-642C022E7D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7.xml><?xml version="1.0" encoding="utf-8"?>
<ds:datastoreItem xmlns:ds="http://schemas.openxmlformats.org/officeDocument/2006/customXml" ds:itemID="{039EC6ED-D4C9-4881-8DEA-E964F1DCCC60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2A888BF9-CBD8-43F8-A219-3D6684D28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Типовой шаблон (Office 2007)</Template>
  <TotalTime>2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обработки обращений субъектов ПДн</vt:lpstr>
    </vt:vector>
  </TitlesOfParts>
  <Company>*</Company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обработки обращений субъектов ПДн</dc:title>
  <dc:subject/>
  <dc:creator>Buzulukova Alina</dc:creator>
  <cp:keywords/>
  <dc:description/>
  <cp:lastModifiedBy>Kiryanov Andrey</cp:lastModifiedBy>
  <cp:revision>3</cp:revision>
  <cp:lastPrinted>2019-08-21T14:02:00Z</cp:lastPrinted>
  <dcterms:created xsi:type="dcterms:W3CDTF">2022-11-09T12:56:00Z</dcterms:created>
  <dcterms:modified xsi:type="dcterms:W3CDTF">2022-11-09T12:58:00Z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ExpireDate">
    <vt:lpwstr>2021-10-02T15:34:04Z</vt:lpwstr>
  </property>
  <property fmtid="{D5CDD505-2E9C-101B-9397-08002B2CF9AE}" pid="3" name="ItemRetentionFormula">
    <vt:lpwstr>&lt;formula id="Microsoft.Office.RecordsManagement.PolicyFeatures.Expiration.Formula.BuiltIn"&gt;&lt;number&gt;2&lt;/number&gt;&lt;property&gt;Modified&lt;/property&gt;&lt;propertyId&gt;28cf69c5-fa48-462a-b5cd-27b6f9d2bd5f&lt;/propertyId&gt;&lt;period&gt;years&lt;/period&gt;&lt;/formula&gt;</vt:lpwstr>
  </property>
  <property fmtid="{D5CDD505-2E9C-101B-9397-08002B2CF9AE}" pid="4" name="_dlc_policyId">
    <vt:lpwstr>0x0101006AF7F17DB1A17D49BA02EA75FF98993D|-1868893686</vt:lpwstr>
  </property>
  <property fmtid="{D5CDD505-2E9C-101B-9397-08002B2CF9AE}" pid="5" name="EmailTo">
    <vt:lpwstr/>
  </property>
  <property fmtid="{D5CDD505-2E9C-101B-9397-08002B2CF9AE}" pid="6" name="EmailHeaders">
    <vt:lpwstr/>
  </property>
  <property fmtid="{D5CDD505-2E9C-101B-9397-08002B2CF9AE}" pid="7" name="IconOverlay">
    <vt:lpwstr/>
  </property>
  <property fmtid="{D5CDD505-2E9C-101B-9397-08002B2CF9AE}" pid="8" name="EmailSender">
    <vt:lpwstr/>
  </property>
  <property fmtid="{D5CDD505-2E9C-101B-9397-08002B2CF9AE}" pid="9" name="EmailFrom">
    <vt:lpwstr/>
  </property>
  <property fmtid="{D5CDD505-2E9C-101B-9397-08002B2CF9AE}" pid="10" name="EmailSubject">
    <vt:lpwstr/>
  </property>
  <property fmtid="{D5CDD505-2E9C-101B-9397-08002B2CF9AE}" pid="11" name="EmailCc">
    <vt:lpwstr/>
  </property>
</Properties>
</file>